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BF665" w14:textId="51B7BF4C" w:rsidR="00125A63" w:rsidRDefault="00125A63" w:rsidP="00125A63">
      <w:pPr>
        <w:jc w:val="center"/>
      </w:pPr>
      <w:r>
        <w:rPr>
          <w:noProof/>
        </w:rPr>
        <w:drawing>
          <wp:inline distT="0" distB="0" distL="0" distR="0" wp14:anchorId="1132A9AB" wp14:editId="24613919">
            <wp:extent cx="836763" cy="914400"/>
            <wp:effectExtent l="0" t="0" r="1905" b="0"/>
            <wp:docPr id="8" name="Picture 8" descr="C:\Users\Randy &amp; Jan\Documents\r-KBHSAA stuff\Jan's clip art items\KBHSAA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ndy &amp; Jan\Documents\r-KBHSAA stuff\Jan's clip art items\KBHSAA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763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A3CC3" w14:textId="77777777" w:rsidR="00125A63" w:rsidRPr="00125A63" w:rsidRDefault="00125A63" w:rsidP="00125A63">
      <w:pPr>
        <w:pBdr>
          <w:bottom w:val="single" w:sz="4" w:space="1" w:color="auto"/>
        </w:pBdr>
        <w:jc w:val="center"/>
        <w:rPr>
          <w:sz w:val="4"/>
          <w:szCs w:val="4"/>
        </w:rPr>
      </w:pPr>
    </w:p>
    <w:p w14:paraId="62A6AE1D" w14:textId="77777777" w:rsidR="00125A63" w:rsidRPr="00125A63" w:rsidRDefault="00125A63" w:rsidP="00125A63">
      <w:pPr>
        <w:pStyle w:val="Heading3"/>
        <w:rPr>
          <w:spacing w:val="20"/>
          <w:sz w:val="4"/>
          <w:szCs w:val="4"/>
        </w:rPr>
      </w:pPr>
    </w:p>
    <w:p w14:paraId="6E4B9541" w14:textId="724881C1" w:rsidR="00125A63" w:rsidRPr="00F8209D" w:rsidRDefault="00125A63" w:rsidP="00125A63">
      <w:pPr>
        <w:pStyle w:val="Heading3"/>
        <w:rPr>
          <w:spacing w:val="20"/>
        </w:rPr>
      </w:pPr>
      <w:r w:rsidRPr="00F8209D">
        <w:rPr>
          <w:spacing w:val="20"/>
        </w:rPr>
        <w:t xml:space="preserve">KBHSAA  </w:t>
      </w:r>
      <w:r w:rsidRPr="00F8209D">
        <w:rPr>
          <w:spacing w:val="20"/>
        </w:rPr>
        <w:sym w:font="Wingdings" w:char="F09F"/>
      </w:r>
      <w:r w:rsidRPr="00F8209D">
        <w:rPr>
          <w:spacing w:val="20"/>
        </w:rPr>
        <w:t xml:space="preserve">  P.O. BOX 56  </w:t>
      </w:r>
      <w:r w:rsidRPr="00F8209D">
        <w:rPr>
          <w:spacing w:val="20"/>
        </w:rPr>
        <w:sym w:font="Wingdings" w:char="F09F"/>
      </w:r>
      <w:r w:rsidRPr="00F8209D">
        <w:rPr>
          <w:spacing w:val="20"/>
        </w:rPr>
        <w:t xml:space="preserve">  KENOSHA, WISCONSIN  53141</w:t>
      </w:r>
    </w:p>
    <w:p w14:paraId="64A9C5A3" w14:textId="77777777" w:rsidR="00125A63" w:rsidRPr="00227034" w:rsidRDefault="00125A63" w:rsidP="00125A63">
      <w:pPr>
        <w:jc w:val="center"/>
        <w:rPr>
          <w:rFonts w:ascii="Times New Roman" w:hAnsi="Times New Roman" w:cs="Times New Roman"/>
          <w:b/>
          <w:spacing w:val="20"/>
          <w:szCs w:val="20"/>
        </w:rPr>
      </w:pPr>
      <w:r w:rsidRPr="00227034">
        <w:rPr>
          <w:rFonts w:ascii="Times New Roman" w:hAnsi="Times New Roman" w:cs="Times New Roman"/>
          <w:b/>
          <w:spacing w:val="20"/>
          <w:sz w:val="24"/>
        </w:rPr>
        <w:t>www.kenoshabradfordalumni.com</w:t>
      </w:r>
    </w:p>
    <w:p w14:paraId="0EAF1880" w14:textId="77777777" w:rsidR="00125A63" w:rsidRPr="00125A63" w:rsidRDefault="00125A63" w:rsidP="00125A6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30"/>
      </w:tblGrid>
      <w:tr w:rsidR="00D342CE" w:rsidRPr="007720C6" w14:paraId="4DBDB9F1" w14:textId="77777777" w:rsidTr="00D342CE">
        <w:tc>
          <w:tcPr>
            <w:tcW w:w="10430" w:type="dxa"/>
          </w:tcPr>
          <w:p w14:paraId="2FBE7E49" w14:textId="77777777" w:rsidR="00D342CE" w:rsidRPr="007720C6" w:rsidRDefault="00D342CE" w:rsidP="00D342CE">
            <w:pPr>
              <w:rPr>
                <w:b/>
                <w:bCs/>
                <w:color w:val="000000" w:themeColor="text1"/>
                <w:sz w:val="4"/>
                <w:szCs w:val="4"/>
              </w:rPr>
            </w:pPr>
          </w:p>
          <w:p w14:paraId="3EB27A88" w14:textId="7FA9CA30" w:rsidR="00D342CE" w:rsidRPr="007720C6" w:rsidRDefault="00D342CE" w:rsidP="00D342CE">
            <w:pPr>
              <w:rPr>
                <w:i/>
                <w:iCs/>
                <w:color w:val="000000" w:themeColor="text1"/>
                <w:sz w:val="19"/>
                <w:szCs w:val="19"/>
              </w:rPr>
            </w:pPr>
            <w:r w:rsidRPr="007720C6">
              <w:rPr>
                <w:b/>
                <w:bCs/>
                <w:color w:val="000000" w:themeColor="text1"/>
                <w:sz w:val="19"/>
                <w:szCs w:val="19"/>
              </w:rPr>
              <w:t>NOTE:</w:t>
            </w:r>
            <w:r w:rsidRPr="007720C6">
              <w:rPr>
                <w:color w:val="000000" w:themeColor="text1"/>
                <w:sz w:val="19"/>
                <w:szCs w:val="19"/>
              </w:rPr>
              <w:t xml:space="preserve">  </w:t>
            </w:r>
            <w:r w:rsidRPr="007720C6">
              <w:rPr>
                <w:i/>
                <w:iCs/>
                <w:color w:val="000000" w:themeColor="text1"/>
                <w:sz w:val="19"/>
                <w:szCs w:val="19"/>
              </w:rPr>
              <w:t xml:space="preserve">After you open this document, please </w:t>
            </w:r>
            <w:r w:rsidRPr="007720C6">
              <w:rPr>
                <w:b/>
                <w:bCs/>
                <w:i/>
                <w:iCs/>
                <w:color w:val="000000" w:themeColor="text1"/>
                <w:sz w:val="19"/>
                <w:szCs w:val="19"/>
                <w:u w:val="single"/>
              </w:rPr>
              <w:t>CLICK</w:t>
            </w:r>
            <w:r w:rsidRPr="007720C6">
              <w:rPr>
                <w:i/>
                <w:iCs/>
                <w:color w:val="000000" w:themeColor="text1"/>
                <w:sz w:val="19"/>
                <w:szCs w:val="19"/>
              </w:rPr>
              <w:t>:</w:t>
            </w:r>
          </w:p>
          <w:p w14:paraId="601382AE" w14:textId="3239422E" w:rsidR="00D342CE" w:rsidRPr="007720C6" w:rsidRDefault="00D342CE" w:rsidP="00D342CE">
            <w:pPr>
              <w:pStyle w:val="ListParagraph"/>
              <w:numPr>
                <w:ilvl w:val="0"/>
                <w:numId w:val="7"/>
              </w:numPr>
              <w:rPr>
                <w:color w:val="000000" w:themeColor="text1"/>
                <w:sz w:val="19"/>
                <w:szCs w:val="19"/>
              </w:rPr>
            </w:pPr>
            <w:r w:rsidRPr="007720C6">
              <w:rPr>
                <w:color w:val="000000" w:themeColor="text1"/>
                <w:sz w:val="19"/>
                <w:szCs w:val="19"/>
              </w:rPr>
              <w:t>Download file</w:t>
            </w:r>
            <w:r w:rsidR="00EB5810">
              <w:rPr>
                <w:color w:val="000000" w:themeColor="text1"/>
                <w:sz w:val="19"/>
                <w:szCs w:val="19"/>
              </w:rPr>
              <w:t xml:space="preserve"> and enable editing;</w:t>
            </w:r>
          </w:p>
          <w:p w14:paraId="67892DCB" w14:textId="510C0B4A" w:rsidR="00D342CE" w:rsidRDefault="00EF7696" w:rsidP="000D20C1">
            <w:pPr>
              <w:pStyle w:val="ListParagraph"/>
              <w:numPr>
                <w:ilvl w:val="0"/>
                <w:numId w:val="7"/>
              </w:numPr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 xml:space="preserve">File, then </w:t>
            </w:r>
            <w:r w:rsidR="00886D88" w:rsidRPr="007720C6">
              <w:rPr>
                <w:color w:val="000000" w:themeColor="text1"/>
                <w:sz w:val="19"/>
                <w:szCs w:val="19"/>
              </w:rPr>
              <w:t>S</w:t>
            </w:r>
            <w:r w:rsidR="00D342CE" w:rsidRPr="007720C6">
              <w:rPr>
                <w:color w:val="000000" w:themeColor="text1"/>
                <w:sz w:val="19"/>
                <w:szCs w:val="19"/>
              </w:rPr>
              <w:t xml:space="preserve">ave as </w:t>
            </w:r>
            <w:r>
              <w:rPr>
                <w:color w:val="000000" w:themeColor="text1"/>
                <w:sz w:val="19"/>
                <w:szCs w:val="19"/>
              </w:rPr>
              <w:t>&amp;</w:t>
            </w:r>
            <w:r w:rsidR="00D342CE" w:rsidRPr="007720C6">
              <w:rPr>
                <w:color w:val="000000" w:themeColor="text1"/>
                <w:sz w:val="19"/>
                <w:szCs w:val="19"/>
              </w:rPr>
              <w:t xml:space="preserve"> use your last name &amp; first name as the file name; for example:  Schmidt-</w:t>
            </w:r>
            <w:r>
              <w:rPr>
                <w:color w:val="000000" w:themeColor="text1"/>
                <w:sz w:val="19"/>
                <w:szCs w:val="19"/>
              </w:rPr>
              <w:t>Rhonda</w:t>
            </w:r>
            <w:r w:rsidR="00D342CE" w:rsidRPr="007720C6">
              <w:rPr>
                <w:color w:val="000000" w:themeColor="text1"/>
                <w:sz w:val="19"/>
                <w:szCs w:val="19"/>
              </w:rPr>
              <w:t>.docx.</w:t>
            </w:r>
          </w:p>
          <w:p w14:paraId="4FB922E7" w14:textId="68D0BE12" w:rsidR="00EF7696" w:rsidRPr="00EF7696" w:rsidRDefault="00EF7696" w:rsidP="00EF7696">
            <w:pPr>
              <w:rPr>
                <w:color w:val="000000" w:themeColor="text1"/>
                <w:sz w:val="19"/>
                <w:szCs w:val="19"/>
              </w:rPr>
            </w:pPr>
            <w:r w:rsidRPr="00EF7696">
              <w:rPr>
                <w:color w:val="000000" w:themeColor="text1"/>
                <w:sz w:val="19"/>
                <w:szCs w:val="19"/>
              </w:rPr>
              <w:t>Position cursor in the name field and, as you complete each field, use the tab key to move to the next field.</w:t>
            </w:r>
          </w:p>
          <w:p w14:paraId="3DED2553" w14:textId="6611CAAC" w:rsidR="00D342CE" w:rsidRPr="007720C6" w:rsidRDefault="00D342CE" w:rsidP="00886D88">
            <w:pPr>
              <w:pStyle w:val="ListParagraph"/>
              <w:numPr>
                <w:ilvl w:val="0"/>
                <w:numId w:val="7"/>
              </w:numPr>
              <w:rPr>
                <w:color w:val="000000" w:themeColor="text1"/>
                <w:sz w:val="4"/>
                <w:szCs w:val="4"/>
              </w:rPr>
            </w:pPr>
          </w:p>
        </w:tc>
      </w:tr>
    </w:tbl>
    <w:p w14:paraId="79801AE4" w14:textId="77777777" w:rsidR="00126208" w:rsidRPr="004419FD" w:rsidRDefault="00126208" w:rsidP="00126208">
      <w:pPr>
        <w:rPr>
          <w:color w:val="000000" w:themeColor="text1"/>
          <w:sz w:val="20"/>
          <w:szCs w:val="20"/>
        </w:rPr>
      </w:pPr>
    </w:p>
    <w:p w14:paraId="42948DBF" w14:textId="7B65F499" w:rsidR="00B11A0E" w:rsidRPr="004419FD" w:rsidRDefault="00B11A0E" w:rsidP="00B11A0E">
      <w:pPr>
        <w:pStyle w:val="Heading9"/>
        <w:rPr>
          <w:b w:val="0"/>
          <w:color w:val="7F7F7F" w:themeColor="text1" w:themeTint="80"/>
        </w:rPr>
      </w:pPr>
      <w:r w:rsidRPr="007720C6">
        <w:rPr>
          <w:color w:val="000000" w:themeColor="text1"/>
        </w:rPr>
        <w:t xml:space="preserve">Applicant Information </w:t>
      </w:r>
      <w:r w:rsidR="00D45988" w:rsidRPr="007720C6">
        <w:rPr>
          <w:color w:val="000000" w:themeColor="text1"/>
        </w:rPr>
        <w:tab/>
      </w:r>
      <w:r w:rsidR="00D45988" w:rsidRPr="007720C6">
        <w:rPr>
          <w:color w:val="000000" w:themeColor="text1"/>
        </w:rPr>
        <w:tab/>
      </w:r>
      <w:r w:rsidR="00D45988" w:rsidRPr="007720C6">
        <w:rPr>
          <w:color w:val="000000" w:themeColor="text1"/>
        </w:rPr>
        <w:tab/>
      </w:r>
      <w:r w:rsidR="00D45988" w:rsidRPr="007720C6">
        <w:rPr>
          <w:color w:val="000000" w:themeColor="text1"/>
        </w:rPr>
        <w:tab/>
      </w:r>
      <w:r w:rsidR="00D45988" w:rsidRPr="007720C6">
        <w:rPr>
          <w:color w:val="000000" w:themeColor="text1"/>
        </w:rPr>
        <w:tab/>
        <w:t xml:space="preserve">      </w:t>
      </w:r>
      <w:r w:rsidR="00D45988" w:rsidRPr="004419FD">
        <w:rPr>
          <w:bCs/>
          <w:i/>
          <w:iCs/>
          <w:color w:val="7F7F7F" w:themeColor="text1" w:themeTint="80"/>
          <w:sz w:val="16"/>
          <w:szCs w:val="16"/>
        </w:rPr>
        <w:t xml:space="preserve">KBHSAA Scholarship Application </w:t>
      </w:r>
      <w:r w:rsidR="00D45988" w:rsidRPr="004419FD">
        <w:rPr>
          <w:b w:val="0"/>
          <w:color w:val="7F7F7F" w:themeColor="text1" w:themeTint="80"/>
          <w:sz w:val="16"/>
          <w:szCs w:val="16"/>
        </w:rPr>
        <w:t>(rev</w:t>
      </w:r>
      <w:r w:rsidR="004743EB" w:rsidRPr="004419FD">
        <w:rPr>
          <w:b w:val="0"/>
          <w:color w:val="7F7F7F" w:themeColor="text1" w:themeTint="80"/>
          <w:sz w:val="16"/>
          <w:szCs w:val="16"/>
        </w:rPr>
        <w:t>ised</w:t>
      </w:r>
      <w:r w:rsidR="00D45988" w:rsidRPr="004419FD">
        <w:rPr>
          <w:b w:val="0"/>
          <w:color w:val="7F7F7F" w:themeColor="text1" w:themeTint="80"/>
          <w:sz w:val="16"/>
          <w:szCs w:val="16"/>
        </w:rPr>
        <w:t xml:space="preserve"> </w:t>
      </w:r>
      <w:r w:rsidR="003E6D1C">
        <w:rPr>
          <w:b w:val="0"/>
          <w:color w:val="7F7F7F" w:themeColor="text1" w:themeTint="80"/>
          <w:sz w:val="16"/>
          <w:szCs w:val="16"/>
        </w:rPr>
        <w:t>09/23</w:t>
      </w:r>
      <w:r w:rsidR="004743EB" w:rsidRPr="004419FD">
        <w:rPr>
          <w:b w:val="0"/>
          <w:color w:val="7F7F7F" w:themeColor="text1" w:themeTint="80"/>
          <w:sz w:val="16"/>
          <w:szCs w:val="16"/>
        </w:rPr>
        <w:t>/202</w:t>
      </w:r>
      <w:r w:rsidR="007A5906" w:rsidRPr="004419FD">
        <w:rPr>
          <w:b w:val="0"/>
          <w:color w:val="7F7F7F" w:themeColor="text1" w:themeTint="80"/>
          <w:sz w:val="16"/>
          <w:szCs w:val="16"/>
        </w:rPr>
        <w:t>6</w:t>
      </w:r>
      <w:r w:rsidR="00D45988" w:rsidRPr="004419FD">
        <w:rPr>
          <w:b w:val="0"/>
          <w:color w:val="7F7F7F" w:themeColor="text1" w:themeTint="80"/>
          <w:sz w:val="16"/>
          <w:szCs w:val="16"/>
        </w:rPr>
        <w:t xml:space="preserve"> jv)</w:t>
      </w:r>
    </w:p>
    <w:tbl>
      <w:tblPr>
        <w:tblStyle w:val="TableGrid"/>
        <w:tblW w:w="10435" w:type="dxa"/>
        <w:tblLook w:val="04A0" w:firstRow="1" w:lastRow="0" w:firstColumn="1" w:lastColumn="0" w:noHBand="0" w:noVBand="1"/>
      </w:tblPr>
      <w:tblGrid>
        <w:gridCol w:w="1975"/>
        <w:gridCol w:w="4500"/>
        <w:gridCol w:w="2520"/>
        <w:gridCol w:w="1440"/>
      </w:tblGrid>
      <w:tr w:rsidR="00D44262" w:rsidRPr="007720C6" w14:paraId="3CD6BBDE" w14:textId="77777777" w:rsidTr="00916975">
        <w:tc>
          <w:tcPr>
            <w:tcW w:w="1975" w:type="dxa"/>
            <w:shd w:val="clear" w:color="auto" w:fill="F2F2F2" w:themeFill="background1" w:themeFillShade="F2"/>
            <w:vAlign w:val="center"/>
          </w:tcPr>
          <w:p w14:paraId="580EA809" w14:textId="77777777" w:rsidR="00D44262" w:rsidRPr="004419FD" w:rsidRDefault="00D44262" w:rsidP="00916975">
            <w:pPr>
              <w:pStyle w:val="BalloonText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4419FD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Name</w:t>
            </w:r>
          </w:p>
        </w:tc>
        <w:tc>
          <w:tcPr>
            <w:tcW w:w="4500" w:type="dxa"/>
            <w:vAlign w:val="center"/>
          </w:tcPr>
          <w:p w14:paraId="45513E55" w14:textId="77777777" w:rsidR="00D44262" w:rsidRPr="009A7FBF" w:rsidRDefault="00D44262" w:rsidP="00D44262">
            <w:pPr>
              <w:pStyle w:val="Header"/>
              <w:tabs>
                <w:tab w:val="clear" w:pos="4680"/>
                <w:tab w:val="clear" w:pos="9360"/>
              </w:tabs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separate"/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520" w:type="dxa"/>
            <w:shd w:val="clear" w:color="auto" w:fill="F2F2F2" w:themeFill="background1" w:themeFillShade="F2"/>
            <w:vAlign w:val="center"/>
          </w:tcPr>
          <w:p w14:paraId="58D10D48" w14:textId="5DDFABB0" w:rsidR="00D44262" w:rsidRPr="004419FD" w:rsidRDefault="00D44262" w:rsidP="00916975">
            <w:pPr>
              <w:pStyle w:val="BalloonText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4419FD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 xml:space="preserve">Date of Birth </w:t>
            </w:r>
            <w:r w:rsidRPr="004419FD">
              <w:rPr>
                <w:rFonts w:ascii="Arial Narrow" w:hAnsi="Arial Narrow" w:cs="Arial"/>
                <w:i/>
                <w:iCs/>
                <w:color w:val="000000" w:themeColor="text1"/>
                <w:sz w:val="20"/>
                <w:szCs w:val="20"/>
              </w:rPr>
              <w:t>(mm/dd/yyyy)</w:t>
            </w:r>
          </w:p>
        </w:tc>
        <w:tc>
          <w:tcPr>
            <w:tcW w:w="1440" w:type="dxa"/>
            <w:vAlign w:val="center"/>
          </w:tcPr>
          <w:p w14:paraId="66F76B28" w14:textId="501EB0F9" w:rsidR="00D44262" w:rsidRPr="009A7FBF" w:rsidRDefault="00D44262" w:rsidP="00D44262">
            <w:pPr>
              <w:pStyle w:val="Header"/>
              <w:tabs>
                <w:tab w:val="clear" w:pos="4680"/>
                <w:tab w:val="clear" w:pos="9360"/>
              </w:tabs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separate"/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D44262" w:rsidRPr="007720C6" w14:paraId="18572A58" w14:textId="77777777" w:rsidTr="00916975">
        <w:tc>
          <w:tcPr>
            <w:tcW w:w="1975" w:type="dxa"/>
            <w:shd w:val="clear" w:color="auto" w:fill="F2F2F2" w:themeFill="background1" w:themeFillShade="F2"/>
            <w:vAlign w:val="center"/>
          </w:tcPr>
          <w:p w14:paraId="14F2016D" w14:textId="77777777" w:rsidR="00D44262" w:rsidRPr="004419FD" w:rsidRDefault="00D44262" w:rsidP="00916975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4419FD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Address</w:t>
            </w:r>
          </w:p>
        </w:tc>
        <w:tc>
          <w:tcPr>
            <w:tcW w:w="4500" w:type="dxa"/>
            <w:vAlign w:val="center"/>
          </w:tcPr>
          <w:p w14:paraId="232D7AE8" w14:textId="77777777" w:rsidR="00D44262" w:rsidRPr="009A7FBF" w:rsidRDefault="00D44262" w:rsidP="00D44262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separate"/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D0D4A0" w14:textId="47547A6D" w:rsidR="00D44262" w:rsidRPr="004419FD" w:rsidRDefault="00D44262" w:rsidP="00916975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4419FD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Phone No.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4079B665" w14:textId="3D47152A" w:rsidR="00D44262" w:rsidRPr="009A7FBF" w:rsidRDefault="00D44262" w:rsidP="00D44262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separate"/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D44262" w:rsidRPr="007720C6" w14:paraId="1A348A2C" w14:textId="77777777" w:rsidTr="00916975">
        <w:tc>
          <w:tcPr>
            <w:tcW w:w="1975" w:type="dxa"/>
            <w:shd w:val="clear" w:color="auto" w:fill="F2F2F2" w:themeFill="background1" w:themeFillShade="F2"/>
            <w:vAlign w:val="center"/>
          </w:tcPr>
          <w:p w14:paraId="630029CA" w14:textId="77777777" w:rsidR="00D44262" w:rsidRPr="004419FD" w:rsidRDefault="00D44262" w:rsidP="00916975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4419FD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City, State &amp; Zip Code</w:t>
            </w:r>
          </w:p>
        </w:tc>
        <w:tc>
          <w:tcPr>
            <w:tcW w:w="4500" w:type="dxa"/>
            <w:vAlign w:val="center"/>
          </w:tcPr>
          <w:p w14:paraId="18501096" w14:textId="77777777" w:rsidR="00D44262" w:rsidRPr="009A7FBF" w:rsidRDefault="00D44262" w:rsidP="00D44262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separate"/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991B0A" w14:textId="02AD5D2C" w:rsidR="00D44262" w:rsidRPr="004419FD" w:rsidRDefault="00D44262" w:rsidP="00916975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4419FD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 xml:space="preserve">No. of years as a </w:t>
            </w:r>
            <w: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BHS student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56AF3296" w14:textId="77777777" w:rsidR="00D44262" w:rsidRPr="009A7FBF" w:rsidRDefault="00D44262" w:rsidP="00D44262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3" w:name="Text12"/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separate"/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end"/>
            </w:r>
            <w:bookmarkEnd w:id="3"/>
          </w:p>
        </w:tc>
      </w:tr>
      <w:tr w:rsidR="00D44262" w:rsidRPr="007720C6" w14:paraId="39DC62A8" w14:textId="77777777" w:rsidTr="00916975">
        <w:tc>
          <w:tcPr>
            <w:tcW w:w="1975" w:type="dxa"/>
            <w:shd w:val="clear" w:color="auto" w:fill="F2F2F2" w:themeFill="background1" w:themeFillShade="F2"/>
            <w:vAlign w:val="center"/>
          </w:tcPr>
          <w:p w14:paraId="6CA5801D" w14:textId="7B40AB0F" w:rsidR="00D44262" w:rsidRPr="004419FD" w:rsidRDefault="00D44262" w:rsidP="00916975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4419FD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Personal email address</w:t>
            </w:r>
          </w:p>
        </w:tc>
        <w:tc>
          <w:tcPr>
            <w:tcW w:w="4500" w:type="dxa"/>
            <w:tcBorders>
              <w:right w:val="nil"/>
            </w:tcBorders>
            <w:vAlign w:val="center"/>
          </w:tcPr>
          <w:p w14:paraId="2430D957" w14:textId="77777777" w:rsidR="00D44262" w:rsidRPr="009A7FBF" w:rsidRDefault="00D44262" w:rsidP="00D44262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4" w:name="Text31"/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separate"/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6B7144" w14:textId="37C115AC" w:rsidR="00D44262" w:rsidRPr="004419FD" w:rsidRDefault="00D44262" w:rsidP="00D44262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E50ACE" w14:textId="7AEF67A4" w:rsidR="00D44262" w:rsidRPr="009A7FBF" w:rsidRDefault="00D44262" w:rsidP="00D44262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</w:p>
        </w:tc>
      </w:tr>
    </w:tbl>
    <w:p w14:paraId="56C192B5" w14:textId="7980E006" w:rsidR="00B11A0E" w:rsidRPr="004419FD" w:rsidRDefault="00B11A0E" w:rsidP="00B11A0E">
      <w:pPr>
        <w:jc w:val="both"/>
        <w:rPr>
          <w:rFonts w:cs="Arial"/>
          <w:color w:val="000000" w:themeColor="text1"/>
          <w:sz w:val="20"/>
          <w:szCs w:val="20"/>
        </w:rPr>
      </w:pPr>
    </w:p>
    <w:p w14:paraId="3EA760AD" w14:textId="3634B320" w:rsidR="009A7FBF" w:rsidRPr="00922942" w:rsidRDefault="009A7FBF" w:rsidP="00B11A0E">
      <w:pPr>
        <w:jc w:val="both"/>
        <w:rPr>
          <w:rFonts w:cs="Arial"/>
          <w:color w:val="000000" w:themeColor="text1"/>
          <w:sz w:val="12"/>
          <w:szCs w:val="12"/>
        </w:rPr>
      </w:pPr>
      <w:r w:rsidRPr="007720C6">
        <w:rPr>
          <w:rFonts w:cs="Arial"/>
          <w:b/>
          <w:color w:val="000000" w:themeColor="text1"/>
        </w:rPr>
        <w:t>Parent/Guardian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4770"/>
        <w:gridCol w:w="1350"/>
        <w:gridCol w:w="3055"/>
      </w:tblGrid>
      <w:tr w:rsidR="009A7FBF" w:rsidRPr="007720C6" w14:paraId="74C3D440" w14:textId="77777777" w:rsidTr="00666628">
        <w:trPr>
          <w:trHeight w:val="266"/>
        </w:trPr>
        <w:tc>
          <w:tcPr>
            <w:tcW w:w="6025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368D6C" w14:textId="0E50467A" w:rsidR="009A7FBF" w:rsidRPr="00D0387D" w:rsidRDefault="00916975" w:rsidP="00916975">
            <w:pPr>
              <w:rPr>
                <w:rFonts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 xml:space="preserve">First and </w:t>
            </w:r>
            <w:r w:rsidR="003957B9"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>l</w:t>
            </w:r>
            <w: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 xml:space="preserve">ast </w:t>
            </w:r>
            <w:r w:rsidR="003957B9"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>n</w:t>
            </w:r>
            <w: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>ame (</w:t>
            </w:r>
            <w:r w:rsidR="003957B9"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>plus</w:t>
            </w:r>
            <w: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9A7FBF" w:rsidRPr="00D0387D"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>maiden name</w:t>
            </w:r>
            <w: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>, if applicable)</w:t>
            </w:r>
            <w:r w:rsidR="009A7FBF" w:rsidRPr="00D0387D"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 xml:space="preserve"> and, if </w:t>
            </w:r>
            <w: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>a Bradford</w:t>
            </w:r>
            <w:r w:rsidR="009A7FBF" w:rsidRPr="00D0387D"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 xml:space="preserve"> graduate, </w:t>
            </w:r>
            <w: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 xml:space="preserve">please </w:t>
            </w:r>
            <w:r w:rsidR="004419FD" w:rsidRPr="00D0387D"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 xml:space="preserve">note </w:t>
            </w:r>
            <w:r w:rsidR="009A7FBF" w:rsidRPr="00D0387D"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 xml:space="preserve">Class Year  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bottom"/>
          </w:tcPr>
          <w:p w14:paraId="1FDC34BD" w14:textId="5CFE1178" w:rsidR="009A7FBF" w:rsidRPr="004419FD" w:rsidRDefault="009A7FBF" w:rsidP="00666628">
            <w:pPr>
              <w:jc w:val="center"/>
              <w:rPr>
                <w:rFonts w:ascii="Arial Narrow" w:hAnsi="Arial Narrow" w:cs="Arial"/>
                <w:bCs/>
                <w:color w:val="000000" w:themeColor="text1"/>
                <w:sz w:val="18"/>
                <w:szCs w:val="18"/>
              </w:rPr>
            </w:pPr>
            <w:r w:rsidRPr="004419FD">
              <w:rPr>
                <w:rFonts w:ascii="Arial Narrow" w:hAnsi="Arial Narrow" w:cs="Arial"/>
                <w:bCs/>
                <w:color w:val="000000" w:themeColor="text1"/>
                <w:sz w:val="18"/>
                <w:szCs w:val="18"/>
              </w:rPr>
              <w:t>Phone No.</w:t>
            </w:r>
          </w:p>
        </w:tc>
        <w:tc>
          <w:tcPr>
            <w:tcW w:w="3055" w:type="dxa"/>
            <w:shd w:val="clear" w:color="auto" w:fill="F2F2F2" w:themeFill="background1" w:themeFillShade="F2"/>
            <w:vAlign w:val="bottom"/>
          </w:tcPr>
          <w:p w14:paraId="5DDFFB98" w14:textId="0001E6A7" w:rsidR="009A7FBF" w:rsidRPr="00666628" w:rsidRDefault="009A7FBF" w:rsidP="00666628">
            <w:pPr>
              <w:jc w:val="center"/>
              <w:rPr>
                <w:rFonts w:ascii="Arial Narrow" w:hAnsi="Arial Narrow" w:cs="Arial"/>
                <w:bCs/>
                <w:color w:val="000000" w:themeColor="text1"/>
                <w:sz w:val="18"/>
                <w:szCs w:val="18"/>
              </w:rPr>
            </w:pPr>
            <w:r w:rsidRPr="00666628">
              <w:rPr>
                <w:rFonts w:ascii="Arial Narrow" w:hAnsi="Arial Narrow" w:cs="Arial"/>
                <w:bCs/>
                <w:color w:val="000000" w:themeColor="text1"/>
                <w:sz w:val="18"/>
                <w:szCs w:val="18"/>
              </w:rPr>
              <w:t>Email Address</w:t>
            </w:r>
          </w:p>
        </w:tc>
      </w:tr>
      <w:tr w:rsidR="00D44262" w:rsidRPr="007720C6" w14:paraId="50603B66" w14:textId="77777777" w:rsidTr="004419FD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7464863B" w14:textId="77777777" w:rsidR="00D44262" w:rsidRPr="004419FD" w:rsidRDefault="00D44262" w:rsidP="00D44262">
            <w:pPr>
              <w:pStyle w:val="BalloonText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4419FD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Parent 1</w:t>
            </w:r>
          </w:p>
        </w:tc>
        <w:tc>
          <w:tcPr>
            <w:tcW w:w="4770" w:type="dxa"/>
            <w:vAlign w:val="center"/>
          </w:tcPr>
          <w:p w14:paraId="4F7E70E1" w14:textId="77777777" w:rsidR="00D44262" w:rsidRPr="00C139F1" w:rsidRDefault="00D44262" w:rsidP="00D44262">
            <w:pPr>
              <w:pStyle w:val="Header"/>
              <w:tabs>
                <w:tab w:val="clear" w:pos="4680"/>
                <w:tab w:val="clear" w:pos="9360"/>
              </w:tabs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separate"/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1350" w:type="dxa"/>
            <w:vAlign w:val="center"/>
          </w:tcPr>
          <w:p w14:paraId="40BD53DC" w14:textId="0CBD86AE" w:rsidR="00D44262" w:rsidRPr="00C139F1" w:rsidRDefault="00D44262" w:rsidP="00D44262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separate"/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9A7FB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055" w:type="dxa"/>
            <w:vAlign w:val="center"/>
          </w:tcPr>
          <w:p w14:paraId="3A46FCE2" w14:textId="77777777" w:rsidR="00D44262" w:rsidRPr="00C139F1" w:rsidRDefault="00D44262" w:rsidP="00D44262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6" w:name="Text15"/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separate"/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end"/>
            </w:r>
            <w:bookmarkEnd w:id="6"/>
          </w:p>
        </w:tc>
      </w:tr>
      <w:tr w:rsidR="00D44262" w:rsidRPr="007720C6" w14:paraId="19A40BDC" w14:textId="77777777" w:rsidTr="004419FD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16D394F8" w14:textId="77777777" w:rsidR="00D44262" w:rsidRPr="004419FD" w:rsidRDefault="00D44262" w:rsidP="00D44262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4419FD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Parent 2</w:t>
            </w:r>
          </w:p>
        </w:tc>
        <w:tc>
          <w:tcPr>
            <w:tcW w:w="4770" w:type="dxa"/>
            <w:vAlign w:val="center"/>
          </w:tcPr>
          <w:p w14:paraId="4E06AA8F" w14:textId="77777777" w:rsidR="00D44262" w:rsidRPr="00C139F1" w:rsidRDefault="00D44262" w:rsidP="00D44262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separate"/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1350" w:type="dxa"/>
            <w:vAlign w:val="center"/>
          </w:tcPr>
          <w:p w14:paraId="70CA2030" w14:textId="77777777" w:rsidR="00D44262" w:rsidRPr="00C139F1" w:rsidRDefault="00D44262" w:rsidP="00D44262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separate"/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055" w:type="dxa"/>
            <w:vAlign w:val="center"/>
          </w:tcPr>
          <w:p w14:paraId="1541D564" w14:textId="77777777" w:rsidR="00D44262" w:rsidRPr="00C139F1" w:rsidRDefault="00D44262" w:rsidP="00D44262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separate"/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D44262" w:rsidRPr="007720C6" w14:paraId="263D8BE4" w14:textId="77777777" w:rsidTr="004419FD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4567C90B" w14:textId="77777777" w:rsidR="00D44262" w:rsidRPr="004419FD" w:rsidRDefault="00D44262" w:rsidP="00D44262">
            <w:pPr>
              <w:pStyle w:val="BalloonText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4419FD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Step Parent 1</w:t>
            </w:r>
          </w:p>
        </w:tc>
        <w:tc>
          <w:tcPr>
            <w:tcW w:w="4770" w:type="dxa"/>
            <w:vAlign w:val="center"/>
          </w:tcPr>
          <w:p w14:paraId="399887D5" w14:textId="77777777" w:rsidR="00D44262" w:rsidRPr="00C139F1" w:rsidRDefault="00D44262" w:rsidP="00D44262">
            <w:pPr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</w:rPr>
            </w:pPr>
            <w:r w:rsidRPr="00C139F1"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C139F1"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C139F1"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</w:rPr>
            </w:r>
            <w:r w:rsidRPr="00C139F1"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Pr="00C139F1">
              <w:rPr>
                <w:rFonts w:ascii="Arial Narrow" w:hAnsi="Arial Narrow"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1350" w:type="dxa"/>
            <w:vAlign w:val="center"/>
          </w:tcPr>
          <w:p w14:paraId="2B9FD23E" w14:textId="77777777" w:rsidR="00D44262" w:rsidRPr="00C139F1" w:rsidRDefault="00D44262" w:rsidP="00D44262">
            <w:pPr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</w:rPr>
            </w:pP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separate"/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055" w:type="dxa"/>
            <w:vAlign w:val="center"/>
          </w:tcPr>
          <w:p w14:paraId="2D516286" w14:textId="77777777" w:rsidR="00D44262" w:rsidRPr="00C139F1" w:rsidRDefault="00D44262" w:rsidP="00D44262">
            <w:pPr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</w:rPr>
            </w:pP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separate"/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D44262" w:rsidRPr="007720C6" w14:paraId="3DF4C6EC" w14:textId="77777777" w:rsidTr="004419FD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222C822C" w14:textId="77777777" w:rsidR="00D44262" w:rsidRPr="004419FD" w:rsidRDefault="00D44262" w:rsidP="00D44262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4419FD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Step Parent 2</w:t>
            </w:r>
          </w:p>
        </w:tc>
        <w:tc>
          <w:tcPr>
            <w:tcW w:w="4770" w:type="dxa"/>
            <w:vAlign w:val="center"/>
          </w:tcPr>
          <w:p w14:paraId="208A8B62" w14:textId="77777777" w:rsidR="00D44262" w:rsidRPr="00C139F1" w:rsidRDefault="00D44262" w:rsidP="00D44262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separate"/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1350" w:type="dxa"/>
            <w:vAlign w:val="center"/>
          </w:tcPr>
          <w:p w14:paraId="7E11E752" w14:textId="77777777" w:rsidR="00D44262" w:rsidRPr="00C139F1" w:rsidRDefault="00D44262" w:rsidP="00D44262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separate"/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055" w:type="dxa"/>
            <w:vAlign w:val="center"/>
          </w:tcPr>
          <w:p w14:paraId="0FE421E3" w14:textId="77777777" w:rsidR="00D44262" w:rsidRPr="00C139F1" w:rsidRDefault="00D44262" w:rsidP="00D44262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separate"/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C139F1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7280342F" w14:textId="77777777" w:rsidR="00B11A0E" w:rsidRPr="004419FD" w:rsidRDefault="00B11A0E" w:rsidP="00B11A0E">
      <w:pPr>
        <w:jc w:val="both"/>
        <w:rPr>
          <w:rFonts w:cs="Arial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8275"/>
      </w:tblGrid>
      <w:tr w:rsidR="007720C6" w:rsidRPr="007720C6" w14:paraId="69AC5916" w14:textId="77777777" w:rsidTr="00D53488">
        <w:tc>
          <w:tcPr>
            <w:tcW w:w="2155" w:type="dxa"/>
            <w:shd w:val="clear" w:color="auto" w:fill="F2F2F2" w:themeFill="background1" w:themeFillShade="F2"/>
            <w:vAlign w:val="center"/>
          </w:tcPr>
          <w:p w14:paraId="68BB978D" w14:textId="77777777" w:rsidR="00B11A0E" w:rsidRPr="004419FD" w:rsidRDefault="00B11A0E" w:rsidP="008935CE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4419FD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Plan to major in:</w:t>
            </w:r>
          </w:p>
        </w:tc>
        <w:tc>
          <w:tcPr>
            <w:tcW w:w="8275" w:type="dxa"/>
            <w:vAlign w:val="center"/>
          </w:tcPr>
          <w:p w14:paraId="7FB1F90D" w14:textId="77777777" w:rsidR="00B11A0E" w:rsidRPr="00D0387D" w:rsidRDefault="00B11A0E" w:rsidP="008935CE">
            <w:pPr>
              <w:pStyle w:val="Header"/>
              <w:tabs>
                <w:tab w:val="clear" w:pos="4680"/>
                <w:tab w:val="clear" w:pos="9360"/>
              </w:tabs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D0387D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0" w:name="Text4"/>
            <w:r w:rsidRPr="00D0387D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0387D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r>
            <w:r w:rsidRPr="00D0387D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separate"/>
            </w:r>
            <w:r w:rsidRPr="00D0387D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0387D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0387D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0387D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0387D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0387D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end"/>
            </w:r>
            <w:bookmarkEnd w:id="10"/>
          </w:p>
        </w:tc>
      </w:tr>
      <w:tr w:rsidR="00B11A0E" w:rsidRPr="007720C6" w14:paraId="3D53CCF9" w14:textId="77777777" w:rsidTr="00D53488">
        <w:tc>
          <w:tcPr>
            <w:tcW w:w="2155" w:type="dxa"/>
            <w:shd w:val="clear" w:color="auto" w:fill="F2F2F2" w:themeFill="background1" w:themeFillShade="F2"/>
            <w:vAlign w:val="center"/>
          </w:tcPr>
          <w:p w14:paraId="13E29A74" w14:textId="214E09C1" w:rsidR="00B11A0E" w:rsidRPr="00666628" w:rsidRDefault="00D53488" w:rsidP="008935CE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666628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School you p</w:t>
            </w:r>
            <w:r w:rsidR="00B11A0E" w:rsidRPr="00666628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lan to attend:</w:t>
            </w:r>
          </w:p>
        </w:tc>
        <w:tc>
          <w:tcPr>
            <w:tcW w:w="8275" w:type="dxa"/>
            <w:vAlign w:val="center"/>
          </w:tcPr>
          <w:p w14:paraId="774C1879" w14:textId="77777777" w:rsidR="00B11A0E" w:rsidRPr="00D0387D" w:rsidRDefault="00B11A0E" w:rsidP="008935CE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D0387D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1" w:name="Text5"/>
            <w:r w:rsidRPr="00D0387D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0387D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r>
            <w:r w:rsidRPr="00D0387D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separate"/>
            </w:r>
            <w:r w:rsidRPr="00D0387D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0387D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0387D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0387D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0387D">
              <w:rPr>
                <w:rFonts w:ascii="Arial Narrow" w:hAnsi="Arial Narrow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0387D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fldChar w:fldCharType="end"/>
            </w:r>
            <w:bookmarkEnd w:id="11"/>
          </w:p>
        </w:tc>
      </w:tr>
    </w:tbl>
    <w:p w14:paraId="52EB3F67" w14:textId="77777777" w:rsidR="00B11A0E" w:rsidRPr="007720C6" w:rsidRDefault="00B11A0E" w:rsidP="00B11A0E">
      <w:pPr>
        <w:rPr>
          <w:rFonts w:cs="Arial"/>
          <w:color w:val="000000" w:themeColor="text1"/>
          <w:sz w:val="20"/>
          <w:szCs w:val="20"/>
        </w:rPr>
      </w:pPr>
    </w:p>
    <w:p w14:paraId="25EC2F2E" w14:textId="77777777" w:rsidR="005C12A0" w:rsidRPr="007720C6" w:rsidRDefault="005C12A0" w:rsidP="002E35AE">
      <w:pPr>
        <w:pStyle w:val="Heading3"/>
        <w:jc w:val="left"/>
        <w:rPr>
          <w:rFonts w:ascii="Arial" w:hAnsi="Arial" w:cs="Arial"/>
          <w:color w:val="000000" w:themeColor="text1"/>
          <w:u w:val="single"/>
          <w:lang w:val="en"/>
        </w:rPr>
      </w:pPr>
      <w:r w:rsidRPr="007720C6">
        <w:rPr>
          <w:rFonts w:ascii="Arial" w:hAnsi="Arial" w:cs="Arial"/>
          <w:color w:val="000000" w:themeColor="text1"/>
          <w:u w:val="single"/>
          <w:lang w:val="en"/>
        </w:rPr>
        <w:t>Scholarship Requirements</w:t>
      </w:r>
    </w:p>
    <w:p w14:paraId="70DACC9A" w14:textId="77777777" w:rsidR="005D4ED5" w:rsidRPr="007720C6" w:rsidRDefault="005D4ED5" w:rsidP="002E35AE">
      <w:pPr>
        <w:pStyle w:val="Heading3"/>
        <w:jc w:val="left"/>
        <w:rPr>
          <w:rFonts w:ascii="Arial" w:hAnsi="Arial" w:cs="Arial"/>
          <w:b w:val="0"/>
          <w:bCs/>
          <w:color w:val="000000" w:themeColor="text1"/>
          <w:lang w:val="en"/>
        </w:rPr>
      </w:pPr>
      <w:r w:rsidRPr="007720C6">
        <w:rPr>
          <w:rFonts w:ascii="Arial" w:hAnsi="Arial" w:cs="Arial"/>
          <w:b w:val="0"/>
          <w:bCs/>
          <w:color w:val="000000" w:themeColor="text1"/>
          <w:lang w:val="en"/>
        </w:rPr>
        <w:t>Bradford seniors</w:t>
      </w:r>
      <w:r w:rsidR="00736DF8" w:rsidRPr="007720C6">
        <w:rPr>
          <w:rFonts w:ascii="Arial" w:hAnsi="Arial" w:cs="Arial"/>
          <w:b w:val="0"/>
          <w:bCs/>
          <w:color w:val="000000" w:themeColor="text1"/>
          <w:lang w:val="en"/>
        </w:rPr>
        <w:t xml:space="preserve"> attending </w:t>
      </w:r>
      <w:r w:rsidRPr="007720C6">
        <w:rPr>
          <w:rFonts w:ascii="Arial" w:hAnsi="Arial" w:cs="Arial"/>
          <w:b w:val="0"/>
          <w:bCs/>
          <w:color w:val="000000" w:themeColor="text1"/>
          <w:lang w:val="en"/>
        </w:rPr>
        <w:t xml:space="preserve">a </w:t>
      </w:r>
      <w:r w:rsidR="00D206BA" w:rsidRPr="007720C6">
        <w:rPr>
          <w:rFonts w:ascii="Arial" w:hAnsi="Arial" w:cs="Arial"/>
          <w:b w:val="0"/>
          <w:bCs/>
          <w:color w:val="000000" w:themeColor="text1"/>
          <w:lang w:val="en"/>
        </w:rPr>
        <w:t>4-</w:t>
      </w:r>
      <w:r w:rsidRPr="007720C6">
        <w:rPr>
          <w:rFonts w:ascii="Arial" w:hAnsi="Arial" w:cs="Arial"/>
          <w:b w:val="0"/>
          <w:bCs/>
          <w:color w:val="000000" w:themeColor="text1"/>
          <w:lang w:val="en"/>
        </w:rPr>
        <w:t>year college</w:t>
      </w:r>
      <w:r w:rsidR="00795C39" w:rsidRPr="007720C6">
        <w:rPr>
          <w:rFonts w:ascii="Arial" w:hAnsi="Arial" w:cs="Arial"/>
          <w:b w:val="0"/>
          <w:bCs/>
          <w:color w:val="000000" w:themeColor="text1"/>
          <w:lang w:val="en"/>
        </w:rPr>
        <w:t>/university</w:t>
      </w:r>
      <w:r w:rsidR="00736DF8" w:rsidRPr="007720C6">
        <w:rPr>
          <w:rFonts w:ascii="Arial" w:hAnsi="Arial" w:cs="Arial"/>
          <w:b w:val="0"/>
          <w:bCs/>
          <w:color w:val="000000" w:themeColor="text1"/>
          <w:lang w:val="en"/>
        </w:rPr>
        <w:t xml:space="preserve"> o</w:t>
      </w:r>
      <w:r w:rsidR="004621FC" w:rsidRPr="007720C6">
        <w:rPr>
          <w:rFonts w:ascii="Arial" w:hAnsi="Arial" w:cs="Arial"/>
          <w:b w:val="0"/>
          <w:bCs/>
          <w:color w:val="000000" w:themeColor="text1"/>
          <w:lang w:val="en"/>
        </w:rPr>
        <w:t xml:space="preserve">r a 2-year degree program at an accredited </w:t>
      </w:r>
      <w:r w:rsidR="00AE1948" w:rsidRPr="007720C6">
        <w:rPr>
          <w:rFonts w:ascii="Arial" w:hAnsi="Arial" w:cs="Arial"/>
          <w:b w:val="0"/>
          <w:bCs/>
          <w:color w:val="000000" w:themeColor="text1"/>
          <w:lang w:val="en"/>
        </w:rPr>
        <w:t>technical school</w:t>
      </w:r>
      <w:r w:rsidR="00DA206F" w:rsidRPr="007720C6">
        <w:rPr>
          <w:rFonts w:ascii="Arial" w:hAnsi="Arial" w:cs="Arial"/>
          <w:b w:val="0"/>
          <w:bCs/>
          <w:color w:val="000000" w:themeColor="text1"/>
          <w:lang w:val="en"/>
        </w:rPr>
        <w:t xml:space="preserve"> or </w:t>
      </w:r>
      <w:r w:rsidR="004621FC" w:rsidRPr="007720C6">
        <w:rPr>
          <w:rFonts w:ascii="Arial" w:hAnsi="Arial" w:cs="Arial"/>
          <w:b w:val="0"/>
          <w:bCs/>
          <w:color w:val="000000" w:themeColor="text1"/>
          <w:lang w:val="en"/>
        </w:rPr>
        <w:t xml:space="preserve">community college </w:t>
      </w:r>
      <w:r w:rsidRPr="007720C6">
        <w:rPr>
          <w:rFonts w:ascii="Arial" w:hAnsi="Arial" w:cs="Arial"/>
          <w:b w:val="0"/>
          <w:bCs/>
          <w:color w:val="000000" w:themeColor="text1"/>
          <w:lang w:val="en"/>
        </w:rPr>
        <w:t xml:space="preserve">are encouraged to apply for the KBHSAA Scholarships.  </w:t>
      </w:r>
      <w:r w:rsidR="002E35AE" w:rsidRPr="007720C6">
        <w:rPr>
          <w:rFonts w:ascii="Arial" w:hAnsi="Arial" w:cs="Arial"/>
          <w:b w:val="0"/>
          <w:bCs/>
          <w:color w:val="000000" w:themeColor="text1"/>
          <w:lang w:val="en"/>
        </w:rPr>
        <w:t>Unless specified otherwise, a</w:t>
      </w:r>
      <w:r w:rsidRPr="007720C6">
        <w:rPr>
          <w:rFonts w:ascii="Arial" w:hAnsi="Arial" w:cs="Arial"/>
          <w:b w:val="0"/>
          <w:bCs/>
          <w:color w:val="000000" w:themeColor="text1"/>
          <w:lang w:val="en"/>
        </w:rPr>
        <w:t>pplicants are to meet general eligibility requirements for</w:t>
      </w:r>
      <w:r w:rsidR="00D206BA" w:rsidRPr="007720C6">
        <w:rPr>
          <w:rFonts w:ascii="Arial" w:hAnsi="Arial" w:cs="Arial"/>
          <w:b w:val="0"/>
          <w:bCs/>
          <w:color w:val="000000" w:themeColor="text1"/>
          <w:lang w:val="en"/>
        </w:rPr>
        <w:t xml:space="preserve"> the individual scholarships</w:t>
      </w:r>
      <w:r w:rsidR="002E35AE" w:rsidRPr="007720C6">
        <w:rPr>
          <w:rFonts w:ascii="Arial" w:hAnsi="Arial" w:cs="Arial"/>
          <w:b w:val="0"/>
          <w:bCs/>
          <w:color w:val="000000" w:themeColor="text1"/>
          <w:lang w:val="en"/>
        </w:rPr>
        <w:t>,</w:t>
      </w:r>
      <w:r w:rsidR="00D206BA" w:rsidRPr="007720C6">
        <w:rPr>
          <w:rFonts w:ascii="Arial" w:hAnsi="Arial" w:cs="Arial"/>
          <w:b w:val="0"/>
          <w:bCs/>
          <w:color w:val="000000" w:themeColor="text1"/>
          <w:lang w:val="en"/>
        </w:rPr>
        <w:t xml:space="preserve"> </w:t>
      </w:r>
      <w:r w:rsidR="002E35AE" w:rsidRPr="007720C6">
        <w:rPr>
          <w:rFonts w:ascii="Arial" w:hAnsi="Arial" w:cs="Arial"/>
          <w:b w:val="0"/>
          <w:bCs/>
          <w:color w:val="000000" w:themeColor="text1"/>
          <w:lang w:val="en"/>
        </w:rPr>
        <w:t>and college GPA of 2.0 or greater on a 4.0 scale is required.</w:t>
      </w:r>
    </w:p>
    <w:p w14:paraId="14E8286F" w14:textId="77777777" w:rsidR="00416EC6" w:rsidRPr="007720C6" w:rsidRDefault="00416EC6" w:rsidP="00416EC6">
      <w:pPr>
        <w:rPr>
          <w:rFonts w:cs="Arial"/>
          <w:b/>
          <w:bCs/>
          <w:color w:val="000000" w:themeColor="text1"/>
          <w:sz w:val="12"/>
          <w:szCs w:val="12"/>
          <w:u w:val="single"/>
          <w:lang w:val="en"/>
        </w:rPr>
      </w:pPr>
    </w:p>
    <w:p w14:paraId="2963E0CC" w14:textId="6B5ADDEB" w:rsidR="005D4ED5" w:rsidRPr="007720C6" w:rsidRDefault="005D4ED5" w:rsidP="00F125FD">
      <w:pPr>
        <w:rPr>
          <w:color w:val="000000" w:themeColor="text1"/>
          <w:lang w:val="en"/>
        </w:rPr>
      </w:pPr>
      <w:r w:rsidRPr="007720C6">
        <w:rPr>
          <w:b/>
          <w:color w:val="000000" w:themeColor="text1"/>
          <w:szCs w:val="21"/>
          <w:u w:val="single"/>
          <w:lang w:val="en"/>
        </w:rPr>
        <w:t>How to Apply</w:t>
      </w:r>
      <w:r w:rsidRPr="007720C6">
        <w:rPr>
          <w:b/>
          <w:color w:val="000000" w:themeColor="text1"/>
          <w:szCs w:val="21"/>
          <w:lang w:val="en"/>
        </w:rPr>
        <w:br/>
      </w:r>
      <w:r w:rsidR="00C36F82" w:rsidRPr="007720C6">
        <w:rPr>
          <w:rStyle w:val="Strong"/>
          <w:rFonts w:cs="Arial"/>
          <w:b w:val="0"/>
          <w:color w:val="000000" w:themeColor="text1"/>
        </w:rPr>
        <w:t xml:space="preserve">Obtain letter size (8.5” x 11”) copies of your ACT scores and your most recent high school transcript.  </w:t>
      </w:r>
      <w:r w:rsidR="00200970" w:rsidRPr="007720C6">
        <w:rPr>
          <w:rStyle w:val="Strong"/>
          <w:rFonts w:cs="Arial"/>
          <w:b w:val="0"/>
          <w:color w:val="000000" w:themeColor="text1"/>
        </w:rPr>
        <w:t>C</w:t>
      </w:r>
      <w:r w:rsidR="00620EB2" w:rsidRPr="007720C6">
        <w:rPr>
          <w:rStyle w:val="Strong"/>
          <w:rFonts w:cs="Arial"/>
          <w:b w:val="0"/>
          <w:color w:val="000000" w:themeColor="text1"/>
        </w:rPr>
        <w:t>omplete th</w:t>
      </w:r>
      <w:r w:rsidR="00DC1068" w:rsidRPr="007720C6">
        <w:rPr>
          <w:rStyle w:val="Strong"/>
          <w:rFonts w:cs="Arial"/>
          <w:b w:val="0"/>
          <w:color w:val="000000" w:themeColor="text1"/>
        </w:rPr>
        <w:t>is</w:t>
      </w:r>
      <w:r w:rsidR="00620EB2" w:rsidRPr="007720C6">
        <w:rPr>
          <w:rStyle w:val="Strong"/>
          <w:rFonts w:cs="Arial"/>
          <w:b w:val="0"/>
          <w:color w:val="000000" w:themeColor="text1"/>
        </w:rPr>
        <w:t xml:space="preserve"> </w:t>
      </w:r>
      <w:r w:rsidR="00D34BB6" w:rsidRPr="007720C6">
        <w:rPr>
          <w:rStyle w:val="Strong"/>
          <w:rFonts w:cs="Arial"/>
          <w:b w:val="0"/>
          <w:color w:val="000000" w:themeColor="text1"/>
        </w:rPr>
        <w:t xml:space="preserve">KBHSAA </w:t>
      </w:r>
      <w:r w:rsidR="00620EB2" w:rsidRPr="007720C6">
        <w:rPr>
          <w:rStyle w:val="Strong"/>
          <w:rFonts w:cs="Arial"/>
          <w:b w:val="0"/>
          <w:color w:val="000000" w:themeColor="text1"/>
        </w:rPr>
        <w:t>Scholarship Application</w:t>
      </w:r>
      <w:r w:rsidR="006767B0" w:rsidRPr="007720C6">
        <w:rPr>
          <w:b/>
          <w:color w:val="000000" w:themeColor="text1"/>
        </w:rPr>
        <w:t xml:space="preserve"> </w:t>
      </w:r>
      <w:r w:rsidR="006767B0" w:rsidRPr="007720C6">
        <w:rPr>
          <w:color w:val="000000" w:themeColor="text1"/>
        </w:rPr>
        <w:t xml:space="preserve">and submit it, </w:t>
      </w:r>
      <w:r w:rsidR="006767B0" w:rsidRPr="007720C6">
        <w:rPr>
          <w:i/>
          <w:iCs/>
          <w:color w:val="000000" w:themeColor="text1"/>
        </w:rPr>
        <w:t xml:space="preserve">along with </w:t>
      </w:r>
      <w:r w:rsidR="00B131C5">
        <w:rPr>
          <w:i/>
          <w:iCs/>
          <w:color w:val="000000" w:themeColor="text1"/>
        </w:rPr>
        <w:t>your</w:t>
      </w:r>
      <w:r w:rsidR="00177859" w:rsidRPr="007720C6">
        <w:rPr>
          <w:i/>
          <w:iCs/>
          <w:color w:val="000000" w:themeColor="text1"/>
        </w:rPr>
        <w:t xml:space="preserve"> </w:t>
      </w:r>
      <w:r w:rsidR="00F97A28" w:rsidRPr="007720C6">
        <w:rPr>
          <w:i/>
          <w:iCs/>
          <w:color w:val="000000" w:themeColor="text1"/>
        </w:rPr>
        <w:t xml:space="preserve">ACT scores and </w:t>
      </w:r>
      <w:r w:rsidR="006767B0" w:rsidRPr="007720C6">
        <w:rPr>
          <w:i/>
          <w:iCs/>
          <w:color w:val="000000" w:themeColor="text1"/>
        </w:rPr>
        <w:t>high school transcript</w:t>
      </w:r>
      <w:r w:rsidR="009E6F10" w:rsidRPr="007720C6">
        <w:rPr>
          <w:color w:val="000000" w:themeColor="text1"/>
        </w:rPr>
        <w:t>,</w:t>
      </w:r>
      <w:r w:rsidR="003F15FD" w:rsidRPr="007720C6">
        <w:rPr>
          <w:color w:val="000000" w:themeColor="text1"/>
        </w:rPr>
        <w:t xml:space="preserve"> </w:t>
      </w:r>
      <w:r w:rsidR="00F570B4" w:rsidRPr="007720C6">
        <w:rPr>
          <w:color w:val="000000" w:themeColor="text1"/>
        </w:rPr>
        <w:t xml:space="preserve">to </w:t>
      </w:r>
      <w:r w:rsidR="00A07103" w:rsidRPr="007720C6">
        <w:rPr>
          <w:color w:val="000000" w:themeColor="text1"/>
        </w:rPr>
        <w:t>M</w:t>
      </w:r>
      <w:r w:rsidR="00E166B2" w:rsidRPr="007720C6">
        <w:rPr>
          <w:color w:val="000000" w:themeColor="text1"/>
        </w:rPr>
        <w:t>r. Brian Schulz</w:t>
      </w:r>
      <w:r w:rsidR="001D6DAC" w:rsidRPr="007720C6">
        <w:rPr>
          <w:color w:val="000000" w:themeColor="text1"/>
        </w:rPr>
        <w:t xml:space="preserve"> (</w:t>
      </w:r>
      <w:r w:rsidR="00A07103" w:rsidRPr="007720C6">
        <w:rPr>
          <w:color w:val="000000" w:themeColor="text1"/>
        </w:rPr>
        <w:t>Room 246</w:t>
      </w:r>
      <w:r w:rsidR="001D6DAC" w:rsidRPr="007720C6">
        <w:rPr>
          <w:color w:val="000000" w:themeColor="text1"/>
        </w:rPr>
        <w:t>; email:  bjschulz@kusd.edu)</w:t>
      </w:r>
      <w:r w:rsidR="00A07103" w:rsidRPr="007720C6">
        <w:rPr>
          <w:color w:val="000000" w:themeColor="text1"/>
        </w:rPr>
        <w:t>,</w:t>
      </w:r>
      <w:r w:rsidR="001F1321" w:rsidRPr="007720C6">
        <w:rPr>
          <w:color w:val="000000" w:themeColor="text1"/>
        </w:rPr>
        <w:t xml:space="preserve"> </w:t>
      </w:r>
      <w:r w:rsidR="003F15FD" w:rsidRPr="007720C6">
        <w:rPr>
          <w:b/>
          <w:color w:val="000000" w:themeColor="text1"/>
        </w:rPr>
        <w:t xml:space="preserve">no later than </w:t>
      </w:r>
      <w:r w:rsidR="00F97A28" w:rsidRPr="00666628">
        <w:rPr>
          <w:b/>
          <w:color w:val="000000" w:themeColor="text1"/>
        </w:rPr>
        <w:t xml:space="preserve">Tuesday, March </w:t>
      </w:r>
      <w:r w:rsidR="0062629B" w:rsidRPr="00666628">
        <w:rPr>
          <w:b/>
          <w:color w:val="000000" w:themeColor="text1"/>
        </w:rPr>
        <w:t>1</w:t>
      </w:r>
      <w:r w:rsidR="00EF7696" w:rsidRPr="00666628">
        <w:rPr>
          <w:b/>
          <w:color w:val="000000" w:themeColor="text1"/>
        </w:rPr>
        <w:t>6</w:t>
      </w:r>
      <w:r w:rsidR="00F97A28" w:rsidRPr="00666628">
        <w:rPr>
          <w:b/>
          <w:color w:val="000000" w:themeColor="text1"/>
        </w:rPr>
        <w:t>, 202</w:t>
      </w:r>
      <w:r w:rsidR="00EF7696" w:rsidRPr="00666628">
        <w:rPr>
          <w:b/>
          <w:color w:val="000000" w:themeColor="text1"/>
        </w:rPr>
        <w:t>7</w:t>
      </w:r>
      <w:r w:rsidR="003F15FD" w:rsidRPr="007720C6">
        <w:rPr>
          <w:b/>
          <w:color w:val="000000" w:themeColor="text1"/>
        </w:rPr>
        <w:t>.</w:t>
      </w:r>
      <w:r w:rsidR="009913A7" w:rsidRPr="007720C6">
        <w:rPr>
          <w:color w:val="000000" w:themeColor="text1"/>
          <w:lang w:val="en"/>
        </w:rPr>
        <w:t xml:space="preserve"> </w:t>
      </w:r>
      <w:r w:rsidR="009913A7" w:rsidRPr="007720C6">
        <w:rPr>
          <w:b/>
          <w:color w:val="000000" w:themeColor="text1"/>
          <w:lang w:val="en"/>
        </w:rPr>
        <w:t xml:space="preserve"> </w:t>
      </w:r>
      <w:r w:rsidR="00891AAB" w:rsidRPr="007720C6">
        <w:rPr>
          <w:color w:val="000000" w:themeColor="text1"/>
          <w:lang w:val="en"/>
        </w:rPr>
        <w:t>The a</w:t>
      </w:r>
      <w:r w:rsidRPr="007720C6">
        <w:rPr>
          <w:color w:val="000000" w:themeColor="text1"/>
          <w:lang w:val="en"/>
        </w:rPr>
        <w:t>pplication must be typed; handwritten applications will not be considered.</w:t>
      </w:r>
      <w:r w:rsidR="00177859" w:rsidRPr="007720C6">
        <w:rPr>
          <w:color w:val="000000" w:themeColor="text1"/>
          <w:lang w:val="en"/>
        </w:rPr>
        <w:t xml:space="preserve">  </w:t>
      </w:r>
    </w:p>
    <w:p w14:paraId="77B3CDF8" w14:textId="77777777" w:rsidR="00416EC6" w:rsidRPr="007720C6" w:rsidRDefault="00416EC6" w:rsidP="00416EC6">
      <w:pPr>
        <w:rPr>
          <w:rFonts w:eastAsia="Calibri" w:cs="Arial"/>
          <w:b/>
          <w:color w:val="000000" w:themeColor="text1"/>
          <w:sz w:val="12"/>
          <w:szCs w:val="12"/>
          <w:u w:val="single"/>
          <w:lang w:val="en"/>
        </w:rPr>
      </w:pPr>
    </w:p>
    <w:p w14:paraId="47F19775" w14:textId="77777777" w:rsidR="00416EC6" w:rsidRPr="007720C6" w:rsidRDefault="00416EC6" w:rsidP="00416EC6">
      <w:pPr>
        <w:pStyle w:val="Heading7"/>
        <w:rPr>
          <w:b/>
          <w:color w:val="000000" w:themeColor="text1"/>
          <w:szCs w:val="21"/>
        </w:rPr>
      </w:pPr>
      <w:r w:rsidRPr="007720C6">
        <w:rPr>
          <w:b/>
          <w:color w:val="000000" w:themeColor="text1"/>
          <w:szCs w:val="21"/>
        </w:rPr>
        <w:t>Important Notes</w:t>
      </w:r>
    </w:p>
    <w:p w14:paraId="1A4C40CB" w14:textId="5DBAF6B1" w:rsidR="00416EC6" w:rsidRPr="00F16D43" w:rsidRDefault="00620EB2" w:rsidP="00002D94">
      <w:pPr>
        <w:pStyle w:val="BalloonText"/>
      </w:pPr>
      <w:r w:rsidRPr="007720C6">
        <w:rPr>
          <w:rStyle w:val="Strong"/>
          <w:rFonts w:ascii="Arial" w:hAnsi="Arial" w:cs="Arial"/>
          <w:b w:val="0"/>
          <w:color w:val="000000" w:themeColor="text1"/>
          <w:sz w:val="22"/>
          <w:szCs w:val="22"/>
        </w:rPr>
        <w:t xml:space="preserve">Those seniors selected to receive a KBHSAA Scholarship will be notified </w:t>
      </w:r>
      <w:r w:rsidR="00EF7696">
        <w:rPr>
          <w:rStyle w:val="Strong"/>
          <w:rFonts w:ascii="Arial" w:hAnsi="Arial" w:cs="Arial"/>
          <w:b w:val="0"/>
          <w:color w:val="000000" w:themeColor="text1"/>
          <w:sz w:val="22"/>
          <w:szCs w:val="22"/>
        </w:rPr>
        <w:t>in late April</w:t>
      </w:r>
      <w:r w:rsidR="00520B74" w:rsidRPr="007720C6">
        <w:rPr>
          <w:rStyle w:val="Strong"/>
          <w:b w:val="0"/>
          <w:color w:val="000000" w:themeColor="text1"/>
          <w:sz w:val="22"/>
          <w:szCs w:val="22"/>
        </w:rPr>
        <w:t xml:space="preserve"> through </w:t>
      </w:r>
      <w:r w:rsidR="00603E5E" w:rsidRPr="007720C6">
        <w:rPr>
          <w:rStyle w:val="Strong"/>
          <w:b w:val="0"/>
          <w:color w:val="000000" w:themeColor="text1"/>
          <w:sz w:val="22"/>
          <w:szCs w:val="22"/>
        </w:rPr>
        <w:t xml:space="preserve">BHS </w:t>
      </w:r>
      <w:r w:rsidR="00520B74" w:rsidRPr="007720C6">
        <w:rPr>
          <w:rStyle w:val="Strong"/>
          <w:b w:val="0"/>
          <w:color w:val="000000" w:themeColor="text1"/>
          <w:sz w:val="22"/>
          <w:szCs w:val="22"/>
        </w:rPr>
        <w:t xml:space="preserve">staff or via </w:t>
      </w:r>
      <w:r w:rsidRPr="007720C6">
        <w:rPr>
          <w:rStyle w:val="Strong"/>
          <w:rFonts w:ascii="Arial" w:hAnsi="Arial" w:cs="Arial"/>
          <w:b w:val="0"/>
          <w:color w:val="000000" w:themeColor="text1"/>
          <w:sz w:val="22"/>
          <w:szCs w:val="22"/>
        </w:rPr>
        <w:t>phone call from Joyce</w:t>
      </w:r>
      <w:r w:rsidRPr="007720C6">
        <w:rPr>
          <w:rStyle w:val="Strong"/>
          <w:b w:val="0"/>
          <w:color w:val="000000" w:themeColor="text1"/>
          <w:sz w:val="22"/>
          <w:szCs w:val="22"/>
        </w:rPr>
        <w:t> </w:t>
      </w:r>
      <w:r w:rsidRPr="007720C6">
        <w:rPr>
          <w:rStyle w:val="Strong"/>
          <w:rFonts w:ascii="Arial" w:hAnsi="Arial" w:cs="Arial"/>
          <w:b w:val="0"/>
          <w:color w:val="000000" w:themeColor="text1"/>
          <w:sz w:val="22"/>
          <w:szCs w:val="22"/>
        </w:rPr>
        <w:t>Sorensen, Scholarships Chairperson</w:t>
      </w:r>
      <w:r w:rsidR="00EF7696">
        <w:rPr>
          <w:rStyle w:val="Strong"/>
          <w:rFonts w:ascii="Arial" w:hAnsi="Arial" w:cs="Arial"/>
          <w:b w:val="0"/>
          <w:color w:val="000000" w:themeColor="text1"/>
          <w:sz w:val="22"/>
          <w:szCs w:val="22"/>
        </w:rPr>
        <w:t xml:space="preserve">.  </w:t>
      </w:r>
      <w:r w:rsidR="00EF7696" w:rsidRPr="00666628">
        <w:rPr>
          <w:rStyle w:val="Strong"/>
          <w:rFonts w:ascii="Arial" w:hAnsi="Arial" w:cs="Arial"/>
          <w:b w:val="0"/>
          <w:color w:val="000000" w:themeColor="text1"/>
          <w:sz w:val="22"/>
          <w:szCs w:val="22"/>
        </w:rPr>
        <w:t xml:space="preserve">A </w:t>
      </w:r>
      <w:r w:rsidRPr="00666628">
        <w:rPr>
          <w:rStyle w:val="Strong"/>
          <w:rFonts w:ascii="Arial" w:hAnsi="Arial" w:cs="Arial"/>
          <w:b w:val="0"/>
          <w:color w:val="000000" w:themeColor="text1"/>
          <w:sz w:val="22"/>
          <w:szCs w:val="22"/>
        </w:rPr>
        <w:t>follow-up confirmation letter to include scholarship details</w:t>
      </w:r>
      <w:r w:rsidR="00EF7696" w:rsidRPr="00666628">
        <w:rPr>
          <w:rStyle w:val="Strong"/>
          <w:rFonts w:ascii="Arial" w:hAnsi="Arial" w:cs="Arial"/>
          <w:b w:val="0"/>
          <w:color w:val="000000" w:themeColor="text1"/>
          <w:sz w:val="22"/>
          <w:szCs w:val="22"/>
        </w:rPr>
        <w:t>,</w:t>
      </w:r>
      <w:r w:rsidRPr="00666628">
        <w:rPr>
          <w:rStyle w:val="Strong"/>
          <w:rFonts w:ascii="Arial" w:hAnsi="Arial" w:cs="Arial"/>
          <w:b w:val="0"/>
          <w:color w:val="000000" w:themeColor="text1"/>
          <w:sz w:val="22"/>
          <w:szCs w:val="22"/>
        </w:rPr>
        <w:t xml:space="preserve"> the criteria to be met</w:t>
      </w:r>
      <w:r w:rsidR="00EF7696" w:rsidRPr="00666628">
        <w:rPr>
          <w:rStyle w:val="Strong"/>
          <w:rFonts w:ascii="Arial" w:hAnsi="Arial" w:cs="Arial"/>
          <w:b w:val="0"/>
          <w:color w:val="000000" w:themeColor="text1"/>
          <w:sz w:val="22"/>
          <w:szCs w:val="22"/>
        </w:rPr>
        <w:t xml:space="preserve"> and a checklist of items to be completed will be hand delivered by BHS staff</w:t>
      </w:r>
      <w:r w:rsidRPr="00666628">
        <w:rPr>
          <w:rStyle w:val="Strong"/>
          <w:rFonts w:ascii="Arial" w:hAnsi="Arial" w:cs="Arial"/>
          <w:b w:val="0"/>
          <w:color w:val="000000" w:themeColor="text1"/>
          <w:sz w:val="22"/>
          <w:szCs w:val="22"/>
        </w:rPr>
        <w:t>.</w:t>
      </w:r>
      <w:r w:rsidRPr="007720C6">
        <w:rPr>
          <w:rStyle w:val="Strong"/>
          <w:rFonts w:ascii="Arial" w:hAnsi="Arial" w:cs="Arial"/>
          <w:b w:val="0"/>
          <w:color w:val="000000" w:themeColor="text1"/>
          <w:sz w:val="22"/>
          <w:szCs w:val="22"/>
        </w:rPr>
        <w:t xml:space="preserve">  </w:t>
      </w:r>
      <w:r w:rsidR="009E6F10" w:rsidRPr="007720C6">
        <w:rPr>
          <w:rFonts w:ascii="Arial" w:hAnsi="Arial" w:cs="Arial"/>
          <w:b/>
          <w:bCs/>
          <w:color w:val="000000" w:themeColor="text1"/>
          <w:sz w:val="22"/>
          <w:szCs w:val="22"/>
        </w:rPr>
        <w:t>Scholarship recipients for 202</w:t>
      </w:r>
      <w:r w:rsidR="00EF7696">
        <w:rPr>
          <w:rFonts w:ascii="Arial" w:hAnsi="Arial" w:cs="Arial"/>
          <w:b/>
          <w:bCs/>
          <w:color w:val="000000" w:themeColor="text1"/>
          <w:sz w:val="22"/>
          <w:szCs w:val="22"/>
        </w:rPr>
        <w:t>7</w:t>
      </w:r>
      <w:r w:rsidR="009E6F10" w:rsidRPr="007720C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will be invited to attend the annual Alumni</w:t>
      </w:r>
      <w:r w:rsidR="00EF769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F916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Association’s DAA </w:t>
      </w:r>
      <w:r w:rsidR="00EF7696">
        <w:rPr>
          <w:rFonts w:ascii="Arial" w:hAnsi="Arial" w:cs="Arial"/>
          <w:b/>
          <w:bCs/>
          <w:color w:val="000000" w:themeColor="text1"/>
          <w:sz w:val="22"/>
          <w:szCs w:val="22"/>
        </w:rPr>
        <w:t>Dinner</w:t>
      </w:r>
      <w:r w:rsidR="009E6F10" w:rsidRPr="007720C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on </w:t>
      </w:r>
      <w:r w:rsidR="00BF3B20" w:rsidRPr="007720C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Saturday, </w:t>
      </w:r>
      <w:r w:rsidR="00BF3B20" w:rsidRPr="0066662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June </w:t>
      </w:r>
      <w:r w:rsidR="005122EA" w:rsidRPr="00666628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EF7696" w:rsidRPr="00666628"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  <w:r w:rsidR="00BF3B20" w:rsidRPr="007720C6">
        <w:rPr>
          <w:rFonts w:ascii="Arial" w:hAnsi="Arial" w:cs="Arial"/>
          <w:b/>
          <w:bCs/>
          <w:color w:val="000000" w:themeColor="text1"/>
          <w:sz w:val="22"/>
          <w:szCs w:val="22"/>
        </w:rPr>
        <w:t>,</w:t>
      </w:r>
      <w:r w:rsidR="009E6F10" w:rsidRPr="007720C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as honored guests of KBHSAA</w:t>
      </w:r>
      <w:r w:rsidR="00F16D4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 </w:t>
      </w:r>
      <w:r w:rsidR="00F16D43" w:rsidRPr="00666628">
        <w:rPr>
          <w:rFonts w:ascii="Arial" w:hAnsi="Arial" w:cs="Arial"/>
          <w:b/>
          <w:bCs/>
          <w:color w:val="000000" w:themeColor="text1"/>
          <w:sz w:val="22"/>
          <w:szCs w:val="22"/>
        </w:rPr>
        <w:t>The Alumni Association will pay for meals for the recipient plus (1) parent/guardian or guest.</w:t>
      </w:r>
      <w:r w:rsidR="009E6F10" w:rsidRPr="007720C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</w:p>
    <w:p w14:paraId="7A5E64B0" w14:textId="77777777" w:rsidR="00620EB2" w:rsidRPr="00125A63" w:rsidRDefault="00620EB2" w:rsidP="00002D94">
      <w:pPr>
        <w:pStyle w:val="BalloonText"/>
        <w:rPr>
          <w:rFonts w:ascii="Arial Narrow" w:eastAsia="Calibri" w:hAnsi="Arial Narrow" w:cs="Arial"/>
          <w:color w:val="000000" w:themeColor="text1"/>
          <w:sz w:val="12"/>
          <w:szCs w:val="12"/>
          <w:lang w:val="en"/>
        </w:rPr>
      </w:pPr>
    </w:p>
    <w:p w14:paraId="1249B5F1" w14:textId="3A1CE4DD" w:rsidR="005C12A0" w:rsidRPr="00B131C5" w:rsidRDefault="00416EC6" w:rsidP="00677727">
      <w:pPr>
        <w:pStyle w:val="BodyText3"/>
        <w:rPr>
          <w:color w:val="000000" w:themeColor="text1"/>
          <w:sz w:val="22"/>
          <w:szCs w:val="22"/>
        </w:rPr>
      </w:pPr>
      <w:r w:rsidRPr="00B131C5">
        <w:rPr>
          <w:color w:val="000000" w:themeColor="text1"/>
          <w:sz w:val="22"/>
          <w:szCs w:val="22"/>
        </w:rPr>
        <w:t>For all scholarships awarded, payment is made to the recipient after the 1st semester of college</w:t>
      </w:r>
      <w:r w:rsidR="00677727" w:rsidRPr="00B131C5">
        <w:rPr>
          <w:color w:val="000000" w:themeColor="text1"/>
          <w:sz w:val="22"/>
          <w:szCs w:val="22"/>
        </w:rPr>
        <w:t xml:space="preserve"> </w:t>
      </w:r>
      <w:r w:rsidRPr="00B131C5">
        <w:rPr>
          <w:color w:val="000000" w:themeColor="text1"/>
          <w:sz w:val="22"/>
          <w:szCs w:val="22"/>
        </w:rPr>
        <w:t>is</w:t>
      </w:r>
      <w:r w:rsidR="00677727" w:rsidRPr="00B131C5">
        <w:rPr>
          <w:color w:val="000000" w:themeColor="text1"/>
          <w:sz w:val="22"/>
          <w:szCs w:val="22"/>
        </w:rPr>
        <w:t xml:space="preserve"> </w:t>
      </w:r>
      <w:r w:rsidRPr="00B131C5">
        <w:rPr>
          <w:color w:val="000000" w:themeColor="text1"/>
          <w:sz w:val="22"/>
          <w:szCs w:val="22"/>
        </w:rPr>
        <w:t xml:space="preserve">completed and specific documentation requirements (criteria and grades) are met.  </w:t>
      </w:r>
      <w:r w:rsidR="0016453D" w:rsidRPr="00B131C5">
        <w:rPr>
          <w:color w:val="000000" w:themeColor="text1"/>
          <w:sz w:val="22"/>
          <w:szCs w:val="22"/>
        </w:rPr>
        <w:t>All s</w:t>
      </w:r>
      <w:r w:rsidR="00116063" w:rsidRPr="00B131C5">
        <w:rPr>
          <w:color w:val="000000" w:themeColor="text1"/>
          <w:sz w:val="22"/>
          <w:szCs w:val="22"/>
        </w:rPr>
        <w:t>cholarships are non-renewable</w:t>
      </w:r>
      <w:r w:rsidR="0016453D" w:rsidRPr="00B131C5">
        <w:rPr>
          <w:color w:val="000000" w:themeColor="text1"/>
          <w:sz w:val="22"/>
          <w:szCs w:val="22"/>
        </w:rPr>
        <w:t xml:space="preserve"> (i.e., a one-time award),</w:t>
      </w:r>
      <w:r w:rsidR="00116063" w:rsidRPr="00B131C5">
        <w:rPr>
          <w:color w:val="000000" w:themeColor="text1"/>
          <w:sz w:val="22"/>
          <w:szCs w:val="22"/>
        </w:rPr>
        <w:t xml:space="preserve"> and p</w:t>
      </w:r>
      <w:r w:rsidRPr="00B131C5">
        <w:rPr>
          <w:color w:val="000000" w:themeColor="text1"/>
          <w:sz w:val="22"/>
          <w:szCs w:val="22"/>
        </w:rPr>
        <w:t xml:space="preserve">ayment to the recipient </w:t>
      </w:r>
      <w:r w:rsidR="00BE6C40" w:rsidRPr="00B131C5">
        <w:rPr>
          <w:color w:val="000000" w:themeColor="text1"/>
          <w:sz w:val="22"/>
          <w:szCs w:val="22"/>
        </w:rPr>
        <w:t xml:space="preserve">will </w:t>
      </w:r>
      <w:r w:rsidRPr="00B131C5">
        <w:rPr>
          <w:color w:val="000000" w:themeColor="text1"/>
          <w:sz w:val="22"/>
          <w:szCs w:val="22"/>
        </w:rPr>
        <w:t>generally occur</w:t>
      </w:r>
      <w:r w:rsidR="00156F54" w:rsidRPr="00B131C5">
        <w:rPr>
          <w:color w:val="000000" w:themeColor="text1"/>
          <w:sz w:val="22"/>
          <w:szCs w:val="22"/>
        </w:rPr>
        <w:t xml:space="preserve"> </w:t>
      </w:r>
      <w:r w:rsidRPr="00B131C5">
        <w:rPr>
          <w:color w:val="000000" w:themeColor="text1"/>
          <w:sz w:val="22"/>
          <w:szCs w:val="22"/>
        </w:rPr>
        <w:t>about January</w:t>
      </w:r>
      <w:r w:rsidR="0062629B" w:rsidRPr="00B131C5">
        <w:rPr>
          <w:color w:val="000000" w:themeColor="text1"/>
          <w:sz w:val="22"/>
          <w:szCs w:val="22"/>
        </w:rPr>
        <w:t> </w:t>
      </w:r>
      <w:r w:rsidRPr="00B131C5">
        <w:rPr>
          <w:color w:val="000000" w:themeColor="text1"/>
          <w:sz w:val="22"/>
          <w:szCs w:val="22"/>
        </w:rPr>
        <w:t>1, 20</w:t>
      </w:r>
      <w:r w:rsidR="00DB7CF7" w:rsidRPr="00B131C5">
        <w:rPr>
          <w:color w:val="000000" w:themeColor="text1"/>
          <w:sz w:val="22"/>
          <w:szCs w:val="22"/>
        </w:rPr>
        <w:t>2</w:t>
      </w:r>
      <w:r w:rsidR="00EF7696" w:rsidRPr="00B131C5">
        <w:rPr>
          <w:color w:val="000000" w:themeColor="text1"/>
          <w:sz w:val="22"/>
          <w:szCs w:val="22"/>
        </w:rPr>
        <w:t>8</w:t>
      </w:r>
      <w:r w:rsidRPr="00B131C5">
        <w:rPr>
          <w:color w:val="000000" w:themeColor="text1"/>
          <w:sz w:val="22"/>
          <w:szCs w:val="22"/>
        </w:rPr>
        <w:t>.</w:t>
      </w:r>
    </w:p>
    <w:p w14:paraId="2D73CF10" w14:textId="77777777" w:rsidR="00126208" w:rsidRPr="007720C6" w:rsidRDefault="00126208" w:rsidP="00126208">
      <w:pPr>
        <w:rPr>
          <w:bCs/>
          <w:color w:val="000000" w:themeColor="text1"/>
          <w:sz w:val="16"/>
          <w:szCs w:val="16"/>
        </w:rPr>
      </w:pPr>
    </w:p>
    <w:p w14:paraId="5FB0E46D" w14:textId="77777777" w:rsidR="00647415" w:rsidRPr="007720C6" w:rsidRDefault="00647415" w:rsidP="00126208">
      <w:pPr>
        <w:rPr>
          <w:bCs/>
          <w:color w:val="000000" w:themeColor="text1"/>
          <w:sz w:val="16"/>
          <w:szCs w:val="16"/>
        </w:rPr>
      </w:pPr>
    </w:p>
    <w:p w14:paraId="46188ADC" w14:textId="77777777" w:rsidR="00886D88" w:rsidRPr="007720C6" w:rsidRDefault="00886D88" w:rsidP="00105001">
      <w:pPr>
        <w:rPr>
          <w:b/>
          <w:color w:val="000000" w:themeColor="text1"/>
          <w:sz w:val="24"/>
          <w:szCs w:val="24"/>
        </w:rPr>
      </w:pPr>
      <w:r w:rsidRPr="007720C6">
        <w:rPr>
          <w:b/>
          <w:color w:val="000000" w:themeColor="text1"/>
          <w:sz w:val="24"/>
          <w:szCs w:val="24"/>
        </w:rPr>
        <w:br w:type="page"/>
      </w:r>
    </w:p>
    <w:p w14:paraId="7DA14F0B" w14:textId="0EE9827D" w:rsidR="00416EC6" w:rsidRPr="007720C6" w:rsidRDefault="00416EC6" w:rsidP="00DA206F">
      <w:pPr>
        <w:jc w:val="center"/>
        <w:rPr>
          <w:b/>
          <w:color w:val="000000" w:themeColor="text1"/>
          <w:sz w:val="24"/>
          <w:szCs w:val="24"/>
        </w:rPr>
      </w:pPr>
      <w:r w:rsidRPr="007720C6">
        <w:rPr>
          <w:b/>
          <w:color w:val="000000" w:themeColor="text1"/>
          <w:sz w:val="24"/>
          <w:szCs w:val="24"/>
        </w:rPr>
        <w:lastRenderedPageBreak/>
        <w:t>Scholarships to be Awarded</w:t>
      </w:r>
      <w:r w:rsidR="00C67573" w:rsidRPr="007720C6">
        <w:rPr>
          <w:b/>
          <w:color w:val="000000" w:themeColor="text1"/>
          <w:sz w:val="24"/>
          <w:szCs w:val="24"/>
        </w:rPr>
        <w:t xml:space="preserve"> for 202</w:t>
      </w:r>
      <w:r w:rsidR="00D0387D">
        <w:rPr>
          <w:b/>
          <w:color w:val="000000" w:themeColor="text1"/>
          <w:sz w:val="24"/>
          <w:szCs w:val="24"/>
        </w:rPr>
        <w:t>7</w:t>
      </w:r>
    </w:p>
    <w:p w14:paraId="3062560D" w14:textId="77777777" w:rsidR="00DA206F" w:rsidRPr="007720C6" w:rsidRDefault="00DA206F" w:rsidP="000E071E">
      <w:pPr>
        <w:rPr>
          <w:b/>
          <w:color w:val="000000" w:themeColor="text1"/>
          <w:sz w:val="18"/>
          <w:szCs w:val="18"/>
        </w:rPr>
      </w:pPr>
    </w:p>
    <w:p w14:paraId="478C10B5" w14:textId="77777777" w:rsidR="006767B0" w:rsidRPr="007720C6" w:rsidRDefault="006767B0" w:rsidP="0071619F">
      <w:pPr>
        <w:jc w:val="center"/>
        <w:rPr>
          <w:b/>
          <w:color w:val="000000" w:themeColor="text1"/>
          <w:sz w:val="2"/>
          <w:szCs w:val="2"/>
          <w:lang w:val="e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2"/>
        <w:gridCol w:w="9698"/>
      </w:tblGrid>
      <w:tr w:rsidR="007720C6" w:rsidRPr="007720C6" w14:paraId="6A9312F8" w14:textId="77777777" w:rsidTr="002352F0">
        <w:trPr>
          <w:trHeight w:val="331"/>
        </w:trPr>
        <w:tc>
          <w:tcPr>
            <w:tcW w:w="10430" w:type="dxa"/>
            <w:gridSpan w:val="2"/>
            <w:shd w:val="clear" w:color="auto" w:fill="D9D9D9" w:themeFill="background1" w:themeFillShade="D9"/>
            <w:vAlign w:val="center"/>
          </w:tcPr>
          <w:p w14:paraId="6369BD61" w14:textId="52CED380" w:rsidR="009F2907" w:rsidRPr="002352F0" w:rsidRDefault="009F2907" w:rsidP="009F2907">
            <w:pPr>
              <w:jc w:val="center"/>
              <w:rPr>
                <w:rFonts w:cs="Arial"/>
                <w:b/>
                <w:bCs/>
                <w:color w:val="000000" w:themeColor="text1"/>
                <w:sz w:val="8"/>
                <w:szCs w:val="8"/>
              </w:rPr>
            </w:pPr>
            <w:r w:rsidRPr="002352F0">
              <w:rPr>
                <w:rFonts w:ascii="Arial Narrow" w:hAnsi="Arial Narrow" w:cs="Arial"/>
                <w:b/>
                <w:bCs/>
                <w:i/>
                <w:iCs/>
                <w:color w:val="000000" w:themeColor="text1"/>
                <w:spacing w:val="-5"/>
                <w:sz w:val="24"/>
                <w:szCs w:val="24"/>
              </w:rPr>
              <w:t xml:space="preserve">Please </w:t>
            </w:r>
            <w:r w:rsidR="002016E3" w:rsidRPr="002352F0">
              <w:rPr>
                <w:rFonts w:ascii="Arial Narrow" w:hAnsi="Arial Narrow" w:cs="Arial"/>
                <w:b/>
                <w:bCs/>
                <w:i/>
                <w:iCs/>
                <w:color w:val="000000" w:themeColor="text1"/>
                <w:spacing w:val="-5"/>
                <w:sz w:val="24"/>
                <w:szCs w:val="24"/>
                <w:u w:val="single"/>
              </w:rPr>
              <w:t>CLICK</w:t>
            </w:r>
            <w:r w:rsidR="00731544" w:rsidRPr="002352F0">
              <w:rPr>
                <w:rFonts w:ascii="Arial Narrow" w:hAnsi="Arial Narrow" w:cs="Arial"/>
                <w:b/>
                <w:bCs/>
                <w:i/>
                <w:iCs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2352F0">
              <w:rPr>
                <w:rFonts w:ascii="Arial Narrow" w:hAnsi="Arial Narrow" w:cs="Arial"/>
                <w:b/>
                <w:bCs/>
                <w:i/>
                <w:iCs/>
                <w:color w:val="000000" w:themeColor="text1"/>
                <w:spacing w:val="-5"/>
                <w:sz w:val="24"/>
                <w:szCs w:val="24"/>
              </w:rPr>
              <w:t>box</w:t>
            </w:r>
            <w:r w:rsidR="002016E3" w:rsidRPr="002352F0">
              <w:rPr>
                <w:rFonts w:ascii="Arial Narrow" w:hAnsi="Arial Narrow" w:cs="Arial"/>
                <w:b/>
                <w:bCs/>
                <w:i/>
                <w:iCs/>
                <w:color w:val="000000" w:themeColor="text1"/>
                <w:spacing w:val="-5"/>
                <w:sz w:val="24"/>
                <w:szCs w:val="24"/>
              </w:rPr>
              <w:t xml:space="preserve">es in left column below to </w:t>
            </w:r>
            <w:r w:rsidRPr="002352F0">
              <w:rPr>
                <w:rFonts w:ascii="Arial Narrow" w:hAnsi="Arial Narrow"/>
                <w:b/>
                <w:i/>
                <w:iCs/>
                <w:color w:val="000000" w:themeColor="text1"/>
                <w:spacing w:val="-5"/>
                <w:sz w:val="24"/>
                <w:szCs w:val="24"/>
              </w:rPr>
              <w:t xml:space="preserve">indicate </w:t>
            </w:r>
            <w:r w:rsidR="002016E3" w:rsidRPr="002352F0">
              <w:rPr>
                <w:rFonts w:ascii="Arial Narrow" w:hAnsi="Arial Narrow"/>
                <w:b/>
                <w:i/>
                <w:iCs/>
                <w:color w:val="000000" w:themeColor="text1"/>
                <w:spacing w:val="-5"/>
                <w:sz w:val="24"/>
                <w:szCs w:val="24"/>
              </w:rPr>
              <w:t>th</w:t>
            </w:r>
            <w:r w:rsidR="00005884" w:rsidRPr="002352F0">
              <w:rPr>
                <w:rFonts w:ascii="Arial Narrow" w:hAnsi="Arial Narrow"/>
                <w:b/>
                <w:i/>
                <w:iCs/>
                <w:color w:val="000000" w:themeColor="text1"/>
                <w:spacing w:val="-5"/>
                <w:sz w:val="24"/>
                <w:szCs w:val="24"/>
              </w:rPr>
              <w:t>os</w:t>
            </w:r>
            <w:r w:rsidR="002016E3" w:rsidRPr="002352F0">
              <w:rPr>
                <w:rFonts w:ascii="Arial Narrow" w:hAnsi="Arial Narrow"/>
                <w:b/>
                <w:i/>
                <w:iCs/>
                <w:color w:val="000000" w:themeColor="text1"/>
                <w:spacing w:val="-5"/>
                <w:sz w:val="24"/>
                <w:szCs w:val="24"/>
              </w:rPr>
              <w:t xml:space="preserve">e scholarships </w:t>
            </w:r>
            <w:r w:rsidRPr="002352F0">
              <w:rPr>
                <w:rFonts w:ascii="Arial Narrow" w:hAnsi="Arial Narrow"/>
                <w:b/>
                <w:i/>
                <w:iCs/>
                <w:color w:val="000000" w:themeColor="text1"/>
                <w:spacing w:val="-5"/>
                <w:sz w:val="24"/>
                <w:szCs w:val="24"/>
              </w:rPr>
              <w:t>for which you wish to be considered.</w:t>
            </w:r>
          </w:p>
        </w:tc>
      </w:tr>
      <w:tr w:rsidR="007720C6" w:rsidRPr="007720C6" w14:paraId="6064EAA5" w14:textId="77777777" w:rsidTr="00B847B3">
        <w:trPr>
          <w:trHeight w:val="360"/>
        </w:trPr>
        <w:tc>
          <w:tcPr>
            <w:tcW w:w="732" w:type="dxa"/>
          </w:tcPr>
          <w:p w14:paraId="5FC273BC" w14:textId="77777777" w:rsidR="00247E11" w:rsidRPr="007720C6" w:rsidRDefault="00247E11" w:rsidP="00B85834">
            <w:pPr>
              <w:jc w:val="center"/>
              <w:rPr>
                <w:rFonts w:cs="Arial"/>
                <w:b/>
                <w:bCs/>
                <w:color w:val="000000" w:themeColor="text1"/>
                <w:spacing w:val="20"/>
                <w:sz w:val="2"/>
                <w:szCs w:val="2"/>
              </w:rPr>
            </w:pPr>
          </w:p>
          <w:p w14:paraId="274BA10B" w14:textId="26241304" w:rsidR="00B85834" w:rsidRPr="007720C6" w:rsidRDefault="00B85834" w:rsidP="00B85834">
            <w:pPr>
              <w:jc w:val="center"/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</w:pP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instrText xml:space="preserve"> FORMCHECKBOX </w:instrText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separate"/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end"/>
            </w:r>
          </w:p>
        </w:tc>
        <w:tc>
          <w:tcPr>
            <w:tcW w:w="9698" w:type="dxa"/>
          </w:tcPr>
          <w:p w14:paraId="1B6DDA85" w14:textId="4888150E" w:rsidR="00B85834" w:rsidRPr="009B7192" w:rsidRDefault="00B85834" w:rsidP="00B85834">
            <w:pPr>
              <w:pStyle w:val="Heading8"/>
              <w:spacing w:before="0" w:beforeAutospacing="0" w:after="0" w:afterAutospacing="0"/>
              <w:rPr>
                <w:b w:val="0"/>
                <w:bCs w:val="0"/>
                <w:i w:val="0"/>
                <w:iCs w:val="0"/>
                <w:color w:val="000000" w:themeColor="text1"/>
              </w:rPr>
            </w:pPr>
            <w:r w:rsidRPr="009B7192">
              <w:rPr>
                <w:b w:val="0"/>
                <w:bCs w:val="0"/>
                <w:i w:val="0"/>
                <w:iCs w:val="0"/>
                <w:color w:val="000000" w:themeColor="text1"/>
              </w:rPr>
              <w:t xml:space="preserve">KBHSAA, Inc. </w:t>
            </w:r>
            <w:r w:rsidR="00647415" w:rsidRPr="009B7192">
              <w:rPr>
                <w:b w:val="0"/>
                <w:bCs w:val="0"/>
                <w:i w:val="0"/>
                <w:iCs w:val="0"/>
                <w:color w:val="000000" w:themeColor="text1"/>
              </w:rPr>
              <w:t>Scholarship</w:t>
            </w:r>
            <w:r w:rsidR="00F93D0F">
              <w:rPr>
                <w:b w:val="0"/>
                <w:bCs w:val="0"/>
                <w:i w:val="0"/>
                <w:iCs w:val="0"/>
                <w:color w:val="000000" w:themeColor="text1"/>
              </w:rPr>
              <w:t xml:space="preserve"> - $2000</w:t>
            </w:r>
          </w:p>
        </w:tc>
      </w:tr>
      <w:tr w:rsidR="00E52B57" w:rsidRPr="007720C6" w14:paraId="652ABEC2" w14:textId="77777777" w:rsidTr="00666628">
        <w:trPr>
          <w:trHeight w:val="360"/>
        </w:trPr>
        <w:tc>
          <w:tcPr>
            <w:tcW w:w="732" w:type="dxa"/>
          </w:tcPr>
          <w:p w14:paraId="25134EFE" w14:textId="77777777" w:rsidR="00E52B57" w:rsidRPr="007720C6" w:rsidRDefault="00E52B57" w:rsidP="00E52B57">
            <w:pPr>
              <w:jc w:val="center"/>
              <w:rPr>
                <w:rFonts w:cs="Arial"/>
                <w:b/>
                <w:bCs/>
                <w:color w:val="000000" w:themeColor="text1"/>
                <w:spacing w:val="20"/>
                <w:sz w:val="2"/>
                <w:szCs w:val="2"/>
              </w:rPr>
            </w:pPr>
          </w:p>
          <w:p w14:paraId="64AD10D5" w14:textId="70CA2330" w:rsidR="00E52B57" w:rsidRPr="007720C6" w:rsidRDefault="00E52B57" w:rsidP="00E52B57">
            <w:pPr>
              <w:jc w:val="center"/>
              <w:rPr>
                <w:rFonts w:cs="Arial"/>
                <w:b/>
                <w:bCs/>
                <w:color w:val="000000" w:themeColor="text1"/>
                <w:spacing w:val="20"/>
                <w:sz w:val="2"/>
                <w:szCs w:val="2"/>
              </w:rPr>
            </w:pP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instrText xml:space="preserve"> FORMCHECKBOX </w:instrText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separate"/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end"/>
            </w:r>
          </w:p>
        </w:tc>
        <w:tc>
          <w:tcPr>
            <w:tcW w:w="9698" w:type="dxa"/>
          </w:tcPr>
          <w:p w14:paraId="5E6BB5CF" w14:textId="28EE1111" w:rsidR="00E52B57" w:rsidRPr="00666628" w:rsidRDefault="00E52B57" w:rsidP="00E52B57">
            <w:pPr>
              <w:rPr>
                <w:bCs/>
                <w:iCs/>
                <w:color w:val="000000" w:themeColor="text1"/>
                <w:lang w:val="en"/>
              </w:rPr>
            </w:pPr>
            <w:r w:rsidRPr="00666628">
              <w:rPr>
                <w:bCs/>
                <w:iCs/>
                <w:color w:val="000000" w:themeColor="text1"/>
                <w:lang w:val="en"/>
              </w:rPr>
              <w:t xml:space="preserve">KBHSAA, Inc. </w:t>
            </w:r>
            <w:r w:rsidR="00F93D0F" w:rsidRPr="00666628">
              <w:rPr>
                <w:bCs/>
                <w:iCs/>
                <w:color w:val="000000" w:themeColor="text1"/>
                <w:lang w:val="en"/>
              </w:rPr>
              <w:t>–</w:t>
            </w:r>
            <w:r w:rsidRPr="00666628">
              <w:rPr>
                <w:bCs/>
                <w:iCs/>
                <w:color w:val="000000" w:themeColor="text1"/>
                <w:lang w:val="en"/>
              </w:rPr>
              <w:t xml:space="preserve"> John</w:t>
            </w:r>
            <w:r w:rsidR="00F93D0F" w:rsidRPr="00666628">
              <w:rPr>
                <w:bCs/>
                <w:iCs/>
                <w:color w:val="000000" w:themeColor="text1"/>
                <w:lang w:val="en"/>
              </w:rPr>
              <w:t xml:space="preserve"> Bilotti (1962)</w:t>
            </w:r>
            <w:r w:rsidR="00D43B76" w:rsidRPr="00666628">
              <w:rPr>
                <w:bCs/>
                <w:iCs/>
                <w:color w:val="000000" w:themeColor="text1"/>
                <w:lang w:val="en"/>
              </w:rPr>
              <w:t xml:space="preserve"> &amp; Judy Bleashka Bilotti </w:t>
            </w:r>
            <w:r w:rsidR="00F93D0F" w:rsidRPr="00666628">
              <w:rPr>
                <w:bCs/>
                <w:iCs/>
                <w:color w:val="000000" w:themeColor="text1"/>
                <w:lang w:val="en"/>
              </w:rPr>
              <w:t xml:space="preserve">(1965) </w:t>
            </w:r>
            <w:r w:rsidR="00D43B76" w:rsidRPr="00666628">
              <w:rPr>
                <w:bCs/>
                <w:iCs/>
                <w:color w:val="000000" w:themeColor="text1"/>
                <w:lang w:val="en"/>
              </w:rPr>
              <w:t>Scholarship</w:t>
            </w:r>
            <w:r w:rsidR="00F93D0F" w:rsidRPr="00666628">
              <w:rPr>
                <w:bCs/>
                <w:iCs/>
                <w:color w:val="000000" w:themeColor="text1"/>
                <w:lang w:val="en"/>
              </w:rPr>
              <w:t xml:space="preserve"> - $1500</w:t>
            </w:r>
          </w:p>
        </w:tc>
      </w:tr>
      <w:tr w:rsidR="00E52B57" w:rsidRPr="007720C6" w14:paraId="543DA1FC" w14:textId="77777777" w:rsidTr="007F4FF8">
        <w:trPr>
          <w:trHeight w:val="576"/>
        </w:trPr>
        <w:tc>
          <w:tcPr>
            <w:tcW w:w="732" w:type="dxa"/>
          </w:tcPr>
          <w:p w14:paraId="57260445" w14:textId="77777777" w:rsidR="00E52B57" w:rsidRPr="007720C6" w:rsidRDefault="00E52B57" w:rsidP="00E52B57">
            <w:pPr>
              <w:jc w:val="center"/>
              <w:rPr>
                <w:rFonts w:cs="Arial"/>
                <w:b/>
                <w:bCs/>
                <w:color w:val="000000" w:themeColor="text1"/>
                <w:spacing w:val="20"/>
                <w:sz w:val="2"/>
                <w:szCs w:val="2"/>
              </w:rPr>
            </w:pPr>
          </w:p>
          <w:p w14:paraId="65F7D3E0" w14:textId="37DE2C0E" w:rsidR="00E52B57" w:rsidRPr="007720C6" w:rsidRDefault="00E52B57" w:rsidP="00E52B57">
            <w:pPr>
              <w:jc w:val="center"/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</w:pP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2" w:name="Check4"/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instrText xml:space="preserve"> FORMCHECKBOX </w:instrText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separate"/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end"/>
            </w:r>
            <w:bookmarkEnd w:id="12"/>
          </w:p>
        </w:tc>
        <w:tc>
          <w:tcPr>
            <w:tcW w:w="9698" w:type="dxa"/>
          </w:tcPr>
          <w:p w14:paraId="614CF5BE" w14:textId="28BC9382" w:rsidR="00E52B57" w:rsidRPr="009B7192" w:rsidRDefault="00E52B57" w:rsidP="00E52B57">
            <w:pPr>
              <w:rPr>
                <w:bCs/>
                <w:iCs/>
                <w:color w:val="000000" w:themeColor="text1"/>
                <w:lang w:val="en"/>
              </w:rPr>
            </w:pPr>
            <w:r w:rsidRPr="009B7192">
              <w:rPr>
                <w:bCs/>
                <w:iCs/>
                <w:color w:val="000000" w:themeColor="text1"/>
                <w:lang w:val="en"/>
              </w:rPr>
              <w:t>KBHSAA, Inc. - Joseph Brittelli (1948) Memorial Scholarships</w:t>
            </w:r>
            <w:r w:rsidR="00F93D0F">
              <w:rPr>
                <w:bCs/>
                <w:iCs/>
                <w:color w:val="000000" w:themeColor="text1"/>
                <w:lang w:val="en"/>
              </w:rPr>
              <w:t xml:space="preserve"> -</w:t>
            </w:r>
            <w:r w:rsidRPr="009B7192">
              <w:rPr>
                <w:bCs/>
                <w:iCs/>
                <w:color w:val="000000" w:themeColor="text1"/>
                <w:lang w:val="en"/>
              </w:rPr>
              <w:t xml:space="preserve"> </w:t>
            </w:r>
            <w:r w:rsidRPr="009B7192">
              <w:rPr>
                <w:bCs/>
                <w:i/>
                <w:color w:val="000000" w:themeColor="text1"/>
                <w:lang w:val="en"/>
              </w:rPr>
              <w:t>up to 2 available</w:t>
            </w:r>
            <w:r w:rsidR="00F93D0F">
              <w:rPr>
                <w:bCs/>
                <w:i/>
                <w:color w:val="000000" w:themeColor="text1"/>
                <w:lang w:val="en"/>
              </w:rPr>
              <w:t xml:space="preserve">, </w:t>
            </w:r>
            <w:r w:rsidR="00F93D0F" w:rsidRPr="00F93D0F">
              <w:rPr>
                <w:bCs/>
                <w:iCs/>
                <w:color w:val="000000" w:themeColor="text1"/>
                <w:lang w:val="en"/>
              </w:rPr>
              <w:t>$1500 each</w:t>
            </w:r>
          </w:p>
          <w:p w14:paraId="6F881FEC" w14:textId="607C6000" w:rsidR="00E52B57" w:rsidRPr="009B7192" w:rsidRDefault="00E52B57" w:rsidP="00E52B57">
            <w:pPr>
              <w:pStyle w:val="Heading8"/>
              <w:spacing w:before="0" w:beforeAutospacing="0" w:after="0" w:afterAutospacing="0"/>
              <w:rPr>
                <w:b w:val="0"/>
                <w:bCs w:val="0"/>
                <w:i w:val="0"/>
                <w:iCs w:val="0"/>
                <w:color w:val="000000" w:themeColor="text1"/>
              </w:rPr>
            </w:pPr>
            <w:r w:rsidRPr="009B7192">
              <w:rPr>
                <w:rFonts w:ascii="Arial Narrow" w:hAnsi="Arial Narrow"/>
                <w:b w:val="0"/>
                <w:bCs w:val="0"/>
                <w:color w:val="000000" w:themeColor="text1"/>
              </w:rPr>
              <w:t>To students preferably pursuing degrees in Education, Engineering, Medical and/or Political Science.</w:t>
            </w:r>
          </w:p>
        </w:tc>
      </w:tr>
      <w:tr w:rsidR="00E52B57" w:rsidRPr="007720C6" w14:paraId="13B13029" w14:textId="77777777" w:rsidTr="00B847B3">
        <w:trPr>
          <w:trHeight w:val="360"/>
        </w:trPr>
        <w:tc>
          <w:tcPr>
            <w:tcW w:w="732" w:type="dxa"/>
          </w:tcPr>
          <w:p w14:paraId="687EA86D" w14:textId="77777777" w:rsidR="00E52B57" w:rsidRPr="007720C6" w:rsidRDefault="00E52B57" w:rsidP="00E52B57">
            <w:pPr>
              <w:jc w:val="center"/>
              <w:rPr>
                <w:rFonts w:cs="Arial"/>
                <w:b/>
                <w:bCs/>
                <w:color w:val="000000" w:themeColor="text1"/>
                <w:spacing w:val="20"/>
                <w:sz w:val="2"/>
                <w:szCs w:val="2"/>
              </w:rPr>
            </w:pPr>
          </w:p>
          <w:p w14:paraId="27822423" w14:textId="1E7BC202" w:rsidR="00E52B57" w:rsidRPr="007720C6" w:rsidRDefault="00E52B57" w:rsidP="00E52B57">
            <w:pPr>
              <w:jc w:val="center"/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</w:pP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3" w:name="Check3"/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instrText xml:space="preserve"> FORMCHECKBOX </w:instrText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separate"/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end"/>
            </w:r>
            <w:bookmarkEnd w:id="13"/>
          </w:p>
        </w:tc>
        <w:tc>
          <w:tcPr>
            <w:tcW w:w="9698" w:type="dxa"/>
          </w:tcPr>
          <w:p w14:paraId="46B11CF8" w14:textId="4EC3CAB5" w:rsidR="00E52B57" w:rsidRPr="009B7192" w:rsidRDefault="00E52B57" w:rsidP="00E52B57">
            <w:pPr>
              <w:pStyle w:val="Heading8"/>
              <w:spacing w:before="0" w:beforeAutospacing="0" w:after="0" w:afterAutospacing="0"/>
              <w:rPr>
                <w:b w:val="0"/>
                <w:bCs w:val="0"/>
                <w:i w:val="0"/>
                <w:iCs w:val="0"/>
                <w:color w:val="000000" w:themeColor="text1"/>
              </w:rPr>
            </w:pPr>
            <w:r w:rsidRPr="009B7192">
              <w:rPr>
                <w:b w:val="0"/>
                <w:bCs w:val="0"/>
                <w:i w:val="0"/>
                <w:iCs w:val="0"/>
                <w:color w:val="000000" w:themeColor="text1"/>
              </w:rPr>
              <w:t>KBHSAA, Inc. - Judge James Carlson, OFS (1962) Memorial Scholarship</w:t>
            </w:r>
            <w:r w:rsidR="00F93D0F">
              <w:rPr>
                <w:b w:val="0"/>
                <w:bCs w:val="0"/>
                <w:i w:val="0"/>
                <w:iCs w:val="0"/>
                <w:color w:val="000000" w:themeColor="text1"/>
              </w:rPr>
              <w:t xml:space="preserve"> - </w:t>
            </w:r>
            <w:r w:rsidR="00F93D0F" w:rsidRPr="009B7192">
              <w:rPr>
                <w:b w:val="0"/>
                <w:bCs w:val="0"/>
                <w:i w:val="0"/>
                <w:iCs w:val="0"/>
                <w:color w:val="000000" w:themeColor="text1"/>
              </w:rPr>
              <w:t>$1500</w:t>
            </w:r>
          </w:p>
        </w:tc>
      </w:tr>
      <w:tr w:rsidR="00E52B57" w:rsidRPr="007720C6" w14:paraId="7FD88468" w14:textId="77777777" w:rsidTr="007F4FF8">
        <w:trPr>
          <w:trHeight w:val="576"/>
        </w:trPr>
        <w:tc>
          <w:tcPr>
            <w:tcW w:w="732" w:type="dxa"/>
          </w:tcPr>
          <w:p w14:paraId="5E1043E0" w14:textId="77777777" w:rsidR="00E52B57" w:rsidRPr="007720C6" w:rsidRDefault="00E52B57" w:rsidP="00E52B57">
            <w:pPr>
              <w:jc w:val="center"/>
              <w:rPr>
                <w:rFonts w:cs="Arial"/>
                <w:b/>
                <w:bCs/>
                <w:color w:val="000000" w:themeColor="text1"/>
                <w:spacing w:val="20"/>
                <w:sz w:val="2"/>
                <w:szCs w:val="2"/>
              </w:rPr>
            </w:pPr>
          </w:p>
          <w:p w14:paraId="1A8A9CFA" w14:textId="77777777" w:rsidR="00E52B57" w:rsidRPr="007720C6" w:rsidRDefault="00E52B57" w:rsidP="00E52B57">
            <w:pPr>
              <w:jc w:val="center"/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</w:pP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4" w:name="Check2"/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instrText xml:space="preserve"> FORMCHECKBOX </w:instrText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separate"/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end"/>
            </w:r>
            <w:bookmarkEnd w:id="14"/>
          </w:p>
        </w:tc>
        <w:tc>
          <w:tcPr>
            <w:tcW w:w="9698" w:type="dxa"/>
          </w:tcPr>
          <w:p w14:paraId="78C1992F" w14:textId="035C3074" w:rsidR="00E52B57" w:rsidRPr="009B7192" w:rsidRDefault="00E52B57" w:rsidP="00E52B57">
            <w:pPr>
              <w:pStyle w:val="Heading8"/>
              <w:spacing w:before="0" w:beforeAutospacing="0" w:after="0" w:afterAutospacing="0"/>
              <w:rPr>
                <w:b w:val="0"/>
                <w:bCs w:val="0"/>
                <w:i w:val="0"/>
                <w:iCs w:val="0"/>
                <w:color w:val="000000" w:themeColor="text1"/>
              </w:rPr>
            </w:pPr>
            <w:r w:rsidRPr="009B7192">
              <w:rPr>
                <w:b w:val="0"/>
                <w:bCs w:val="0"/>
                <w:i w:val="0"/>
                <w:iCs w:val="0"/>
                <w:color w:val="000000" w:themeColor="text1"/>
              </w:rPr>
              <w:t>KBHSAA, Inc. - Philip Specht (1974) Memorial Scholarship</w:t>
            </w:r>
            <w:r w:rsidR="00F93D0F">
              <w:rPr>
                <w:b w:val="0"/>
                <w:bCs w:val="0"/>
                <w:i w:val="0"/>
                <w:iCs w:val="0"/>
                <w:color w:val="000000" w:themeColor="text1"/>
              </w:rPr>
              <w:t xml:space="preserve"> - </w:t>
            </w:r>
            <w:r w:rsidR="00F93D0F" w:rsidRPr="009B7192">
              <w:rPr>
                <w:b w:val="0"/>
                <w:bCs w:val="0"/>
                <w:i w:val="0"/>
                <w:iCs w:val="0"/>
                <w:color w:val="000000" w:themeColor="text1"/>
              </w:rPr>
              <w:t>$1500</w:t>
            </w:r>
          </w:p>
          <w:p w14:paraId="52B4DEE9" w14:textId="619582C4" w:rsidR="00E52B57" w:rsidRPr="009B7192" w:rsidRDefault="00E52B57" w:rsidP="00E52B57">
            <w:pPr>
              <w:rPr>
                <w:rFonts w:ascii="Arial Narrow" w:hAnsi="Arial Narrow"/>
                <w:i/>
                <w:iCs/>
                <w:lang w:val="en"/>
              </w:rPr>
            </w:pPr>
            <w:r w:rsidRPr="009B7192">
              <w:rPr>
                <w:rFonts w:ascii="Arial Narrow" w:hAnsi="Arial Narrow"/>
                <w:i/>
                <w:iCs/>
                <w:lang w:val="en"/>
              </w:rPr>
              <w:t>To a student pursuing a degree in Vocal Performance, preferably a Tenor voice.</w:t>
            </w:r>
          </w:p>
        </w:tc>
      </w:tr>
      <w:tr w:rsidR="00E52B57" w:rsidRPr="007720C6" w14:paraId="125C6F45" w14:textId="77777777" w:rsidTr="007D5444">
        <w:trPr>
          <w:trHeight w:val="360"/>
        </w:trPr>
        <w:tc>
          <w:tcPr>
            <w:tcW w:w="732" w:type="dxa"/>
          </w:tcPr>
          <w:p w14:paraId="3108BFE4" w14:textId="77777777" w:rsidR="00E52B57" w:rsidRPr="007720C6" w:rsidRDefault="00E52B57" w:rsidP="00E52B57">
            <w:pPr>
              <w:jc w:val="center"/>
              <w:rPr>
                <w:rFonts w:cs="Arial"/>
                <w:b/>
                <w:bCs/>
                <w:color w:val="000000" w:themeColor="text1"/>
                <w:spacing w:val="20"/>
                <w:sz w:val="2"/>
                <w:szCs w:val="2"/>
              </w:rPr>
            </w:pPr>
          </w:p>
          <w:p w14:paraId="6BCFC6F3" w14:textId="425719C9" w:rsidR="00E52B57" w:rsidRPr="007720C6" w:rsidRDefault="00E52B57" w:rsidP="00E52B57">
            <w:pPr>
              <w:jc w:val="center"/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</w:pP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instrText xml:space="preserve"> FORMCHECKBOX </w:instrText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separate"/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end"/>
            </w:r>
          </w:p>
        </w:tc>
        <w:tc>
          <w:tcPr>
            <w:tcW w:w="9698" w:type="dxa"/>
          </w:tcPr>
          <w:p w14:paraId="1D1038B6" w14:textId="64C5A9F7" w:rsidR="00E52B57" w:rsidRPr="00CD6548" w:rsidRDefault="00E52B57" w:rsidP="00E52B57">
            <w:pPr>
              <w:rPr>
                <w:color w:val="000000" w:themeColor="text1"/>
              </w:rPr>
            </w:pPr>
            <w:r w:rsidRPr="00CD6548">
              <w:rPr>
                <w:color w:val="000000" w:themeColor="text1"/>
              </w:rPr>
              <w:t>Bradford Class of 1960 - Pat Ledanski Cerne Scholarship</w:t>
            </w:r>
            <w:r w:rsidR="00F93D0F">
              <w:rPr>
                <w:color w:val="000000" w:themeColor="text1"/>
              </w:rPr>
              <w:t xml:space="preserve"> - </w:t>
            </w:r>
            <w:r w:rsidR="00F93D0F" w:rsidRPr="00CD6548">
              <w:rPr>
                <w:color w:val="000000" w:themeColor="text1"/>
              </w:rPr>
              <w:t>$3000</w:t>
            </w:r>
          </w:p>
        </w:tc>
      </w:tr>
      <w:tr w:rsidR="00E52B57" w:rsidRPr="007720C6" w14:paraId="6BF2B340" w14:textId="77777777" w:rsidTr="007F4FF8">
        <w:trPr>
          <w:trHeight w:val="576"/>
        </w:trPr>
        <w:tc>
          <w:tcPr>
            <w:tcW w:w="732" w:type="dxa"/>
          </w:tcPr>
          <w:p w14:paraId="37B66DAA" w14:textId="77777777" w:rsidR="00E52B57" w:rsidRPr="007720C6" w:rsidRDefault="00E52B57" w:rsidP="00E52B57">
            <w:pPr>
              <w:jc w:val="center"/>
              <w:rPr>
                <w:rFonts w:cs="Arial"/>
                <w:b/>
                <w:bCs/>
                <w:color w:val="000000" w:themeColor="text1"/>
                <w:spacing w:val="20"/>
                <w:sz w:val="2"/>
                <w:szCs w:val="2"/>
              </w:rPr>
            </w:pPr>
          </w:p>
          <w:p w14:paraId="235FAD05" w14:textId="48B6624B" w:rsidR="00E52B57" w:rsidRPr="007720C6" w:rsidRDefault="00E52B57" w:rsidP="00E52B57">
            <w:pPr>
              <w:jc w:val="center"/>
              <w:rPr>
                <w:rFonts w:cs="Arial"/>
                <w:color w:val="000000" w:themeColor="text1"/>
                <w:spacing w:val="20"/>
                <w:sz w:val="24"/>
                <w:szCs w:val="24"/>
              </w:rPr>
            </w:pP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3"/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instrText xml:space="preserve"> FORMCHECKBOX </w:instrText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separate"/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end"/>
            </w:r>
            <w:bookmarkEnd w:id="15"/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begin"/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instrText xml:space="preserve"> SKIPIF NO \* MERGEFORMAT </w:instrText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end"/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begin"/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instrText xml:space="preserve"> ASK  "Apply for this Scholarship? If YES, answer Y; otherwise leave blank" \d Y  \* MERGEFORMAT </w:instrText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end"/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begin"/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instrText xml:space="preserve"> ASK  "Apply for this Scholarship?" \d  \* MERGEFORMAT </w:instrText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end"/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begin"/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instrText xml:space="preserve"> ASK  "Type X if applying for this scholarship" \d X  \* MERGEFORMAT </w:instrText>
            </w:r>
            <w:r w:rsidRPr="007720C6">
              <w:rPr>
                <w:rFonts w:cs="Arial"/>
                <w:b/>
                <w:bCs/>
                <w:color w:val="000000" w:themeColor="text1"/>
                <w:spacing w:val="20"/>
                <w:sz w:val="24"/>
                <w:szCs w:val="24"/>
              </w:rPr>
              <w:fldChar w:fldCharType="end"/>
            </w:r>
          </w:p>
        </w:tc>
        <w:tc>
          <w:tcPr>
            <w:tcW w:w="9698" w:type="dxa"/>
          </w:tcPr>
          <w:p w14:paraId="23D57809" w14:textId="56D790D1" w:rsidR="00E52B57" w:rsidRPr="00CD6548" w:rsidRDefault="00E52B57" w:rsidP="00E52B57">
            <w:pPr>
              <w:rPr>
                <w:color w:val="000000" w:themeColor="text1"/>
              </w:rPr>
            </w:pPr>
            <w:r w:rsidRPr="00CD6548">
              <w:rPr>
                <w:color w:val="000000" w:themeColor="text1"/>
              </w:rPr>
              <w:t>Bradford Class of 1973 Scholarship</w:t>
            </w:r>
            <w:r w:rsidR="00F93D0F">
              <w:rPr>
                <w:color w:val="000000" w:themeColor="text1"/>
              </w:rPr>
              <w:t xml:space="preserve"> - </w:t>
            </w:r>
            <w:r w:rsidR="00F93D0F" w:rsidRPr="00CD6548">
              <w:rPr>
                <w:color w:val="000000" w:themeColor="text1"/>
              </w:rPr>
              <w:t>$197</w:t>
            </w:r>
            <w:r w:rsidR="00F93D0F">
              <w:rPr>
                <w:color w:val="000000" w:themeColor="text1"/>
              </w:rPr>
              <w:t>3</w:t>
            </w:r>
          </w:p>
          <w:p w14:paraId="287D5A01" w14:textId="4F6AB946" w:rsidR="00E52B57" w:rsidRPr="00CD6548" w:rsidRDefault="00E52B57" w:rsidP="00E52B57">
            <w:pPr>
              <w:rPr>
                <w:i/>
                <w:iCs/>
                <w:color w:val="000000" w:themeColor="text1"/>
              </w:rPr>
            </w:pPr>
            <w:r w:rsidRPr="00CD6548">
              <w:rPr>
                <w:rFonts w:ascii="Arial Narrow" w:hAnsi="Arial Narrow"/>
                <w:i/>
                <w:iCs/>
                <w:color w:val="000000" w:themeColor="text1"/>
              </w:rPr>
              <w:t>Recipient must attend a Wisconsin in-state, non-profit college/university or technical school.</w:t>
            </w:r>
          </w:p>
        </w:tc>
      </w:tr>
      <w:tr w:rsidR="00E52B57" w:rsidRPr="007720C6" w14:paraId="14C8B9EA" w14:textId="77777777" w:rsidTr="007F4FF8">
        <w:trPr>
          <w:trHeight w:val="576"/>
        </w:trPr>
        <w:tc>
          <w:tcPr>
            <w:tcW w:w="732" w:type="dxa"/>
          </w:tcPr>
          <w:p w14:paraId="6C99D272" w14:textId="77777777" w:rsidR="00E52B57" w:rsidRPr="007720C6" w:rsidRDefault="00E52B57" w:rsidP="00E52B57">
            <w:pPr>
              <w:jc w:val="center"/>
              <w:rPr>
                <w:rFonts w:cs="Arial"/>
                <w:b/>
                <w:bCs/>
                <w:color w:val="000000" w:themeColor="text1"/>
                <w:spacing w:val="20"/>
                <w:sz w:val="2"/>
                <w:szCs w:val="2"/>
              </w:rPr>
            </w:pPr>
          </w:p>
          <w:p w14:paraId="372C7888" w14:textId="33FDBB95" w:rsidR="00E52B57" w:rsidRPr="007720C6" w:rsidRDefault="00E52B57" w:rsidP="00E52B57">
            <w:pPr>
              <w:jc w:val="center"/>
              <w:rPr>
                <w:rFonts w:cs="Arial"/>
                <w:color w:val="000000" w:themeColor="text1"/>
                <w:spacing w:val="20"/>
                <w:sz w:val="24"/>
                <w:szCs w:val="24"/>
              </w:rPr>
            </w:pP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instrText xml:space="preserve"> FORMCHECKBOX </w:instrText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separate"/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end"/>
            </w:r>
          </w:p>
        </w:tc>
        <w:tc>
          <w:tcPr>
            <w:tcW w:w="9698" w:type="dxa"/>
          </w:tcPr>
          <w:p w14:paraId="2D1659B7" w14:textId="1BFC3DE7" w:rsidR="00E52B57" w:rsidRPr="008D25D3" w:rsidRDefault="00E52B57" w:rsidP="00E52B57">
            <w:pPr>
              <w:pStyle w:val="Heading8"/>
              <w:spacing w:before="0" w:beforeAutospacing="0" w:after="0" w:afterAutospacing="0"/>
              <w:rPr>
                <w:b w:val="0"/>
                <w:bCs w:val="0"/>
                <w:i w:val="0"/>
                <w:iCs w:val="0"/>
                <w:color w:val="000000" w:themeColor="text1"/>
              </w:rPr>
            </w:pPr>
            <w:r w:rsidRPr="008D25D3">
              <w:rPr>
                <w:b w:val="0"/>
                <w:bCs w:val="0"/>
                <w:i w:val="0"/>
                <w:iCs w:val="0"/>
                <w:color w:val="000000" w:themeColor="text1"/>
              </w:rPr>
              <w:t>John M. Cibrario (1958) Memorial Scholarship</w:t>
            </w:r>
            <w:r w:rsidR="00F93D0F">
              <w:rPr>
                <w:b w:val="0"/>
                <w:bCs w:val="0"/>
                <w:i w:val="0"/>
                <w:iCs w:val="0"/>
                <w:color w:val="000000" w:themeColor="text1"/>
              </w:rPr>
              <w:t xml:space="preserve"> - </w:t>
            </w:r>
            <w:r w:rsidR="00F93D0F" w:rsidRPr="008D25D3">
              <w:rPr>
                <w:b w:val="0"/>
                <w:bCs w:val="0"/>
                <w:i w:val="0"/>
                <w:iCs w:val="0"/>
                <w:color w:val="000000" w:themeColor="text1"/>
              </w:rPr>
              <w:t>$1500</w:t>
            </w:r>
          </w:p>
          <w:p w14:paraId="4018DC50" w14:textId="4D7C843E" w:rsidR="00E52B57" w:rsidRPr="008D25D3" w:rsidRDefault="00E52B57" w:rsidP="00E52B57">
            <w:pPr>
              <w:rPr>
                <w:i/>
                <w:iCs/>
                <w:color w:val="000000" w:themeColor="text1"/>
              </w:rPr>
            </w:pPr>
            <w:r w:rsidRPr="008D25D3">
              <w:rPr>
                <w:rFonts w:ascii="Arial Narrow" w:hAnsi="Arial Narrow"/>
                <w:i/>
                <w:iCs/>
                <w:color w:val="000000" w:themeColor="text1"/>
              </w:rPr>
              <w:t>To a student pursuing an undergraduate degree in Mathematics.</w:t>
            </w:r>
          </w:p>
        </w:tc>
      </w:tr>
      <w:tr w:rsidR="00E52B57" w:rsidRPr="007720C6" w14:paraId="54CAC7C7" w14:textId="77777777" w:rsidTr="00F334AE">
        <w:trPr>
          <w:trHeight w:val="576"/>
        </w:trPr>
        <w:tc>
          <w:tcPr>
            <w:tcW w:w="732" w:type="dxa"/>
          </w:tcPr>
          <w:p w14:paraId="642B4863" w14:textId="77777777" w:rsidR="00E52B57" w:rsidRPr="007720C6" w:rsidRDefault="00E52B57" w:rsidP="00E52B57">
            <w:pPr>
              <w:jc w:val="center"/>
              <w:rPr>
                <w:rFonts w:cs="Arial"/>
                <w:b/>
                <w:bCs/>
                <w:color w:val="000000" w:themeColor="text1"/>
                <w:spacing w:val="20"/>
                <w:sz w:val="2"/>
                <w:szCs w:val="2"/>
              </w:rPr>
            </w:pPr>
          </w:p>
          <w:p w14:paraId="7DFA3602" w14:textId="700477CF" w:rsidR="00E52B57" w:rsidRPr="007720C6" w:rsidRDefault="00E52B57" w:rsidP="00E52B57">
            <w:pPr>
              <w:jc w:val="center"/>
              <w:rPr>
                <w:rFonts w:cs="Arial"/>
                <w:color w:val="000000" w:themeColor="text1"/>
                <w:spacing w:val="20"/>
                <w:sz w:val="24"/>
                <w:szCs w:val="24"/>
              </w:rPr>
            </w:pP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instrText xml:space="preserve"> FORMCHECKBOX </w:instrText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separate"/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end"/>
            </w:r>
          </w:p>
        </w:tc>
        <w:tc>
          <w:tcPr>
            <w:tcW w:w="9698" w:type="dxa"/>
          </w:tcPr>
          <w:p w14:paraId="647B78BC" w14:textId="579A41C1" w:rsidR="00E52B57" w:rsidRPr="00207950" w:rsidRDefault="00E52B57" w:rsidP="00E52B57">
            <w:pPr>
              <w:rPr>
                <w:i/>
                <w:color w:val="000000" w:themeColor="text1"/>
                <w:lang w:val="en"/>
              </w:rPr>
            </w:pPr>
            <w:r w:rsidRPr="00207950">
              <w:rPr>
                <w:iCs/>
                <w:color w:val="000000" w:themeColor="text1"/>
                <w:lang w:val="en"/>
              </w:rPr>
              <w:t xml:space="preserve">The Jack Holy (1959) Future Teacher Scholarships </w:t>
            </w:r>
            <w:r w:rsidR="00F93D0F">
              <w:rPr>
                <w:iCs/>
                <w:color w:val="000000" w:themeColor="text1"/>
                <w:lang w:val="en"/>
              </w:rPr>
              <w:t xml:space="preserve">- </w:t>
            </w:r>
            <w:r w:rsidRPr="00207950">
              <w:rPr>
                <w:i/>
                <w:color w:val="000000" w:themeColor="text1"/>
                <w:lang w:val="en"/>
              </w:rPr>
              <w:t>up to 3 available</w:t>
            </w:r>
            <w:r w:rsidR="00F93D0F">
              <w:rPr>
                <w:i/>
                <w:color w:val="000000" w:themeColor="text1"/>
                <w:lang w:val="en"/>
              </w:rPr>
              <w:t xml:space="preserve">, </w:t>
            </w:r>
            <w:r w:rsidR="00F93D0F" w:rsidRPr="00207950">
              <w:rPr>
                <w:iCs/>
                <w:color w:val="000000" w:themeColor="text1"/>
                <w:lang w:val="en"/>
              </w:rPr>
              <w:t>$6</w:t>
            </w:r>
            <w:r w:rsidR="00F93D0F">
              <w:rPr>
                <w:iCs/>
                <w:color w:val="000000" w:themeColor="text1"/>
                <w:lang w:val="en"/>
              </w:rPr>
              <w:t>650</w:t>
            </w:r>
            <w:r w:rsidR="00F93D0F" w:rsidRPr="00207950">
              <w:rPr>
                <w:iCs/>
                <w:color w:val="000000" w:themeColor="text1"/>
                <w:lang w:val="en"/>
              </w:rPr>
              <w:t xml:space="preserve"> </w:t>
            </w:r>
            <w:r w:rsidR="00F93D0F">
              <w:rPr>
                <w:iCs/>
                <w:color w:val="000000" w:themeColor="text1"/>
                <w:lang w:val="en"/>
              </w:rPr>
              <w:t>each</w:t>
            </w:r>
          </w:p>
          <w:p w14:paraId="02F6E563" w14:textId="6FD3A3AE" w:rsidR="00E52B57" w:rsidRPr="00207950" w:rsidRDefault="00E52B57" w:rsidP="00E52B57">
            <w:pPr>
              <w:rPr>
                <w:color w:val="000000" w:themeColor="text1"/>
              </w:rPr>
            </w:pPr>
            <w:r w:rsidRPr="00207950">
              <w:rPr>
                <w:rFonts w:ascii="Arial Narrow" w:hAnsi="Arial Narrow"/>
                <w:i/>
                <w:iCs/>
                <w:color w:val="000000" w:themeColor="text1"/>
              </w:rPr>
              <w:t>To students pursuing a degree in Education.</w:t>
            </w:r>
          </w:p>
        </w:tc>
      </w:tr>
      <w:tr w:rsidR="00E52B57" w:rsidRPr="007720C6" w14:paraId="2CEFFB8D" w14:textId="77777777" w:rsidTr="007F4FF8">
        <w:trPr>
          <w:trHeight w:val="576"/>
        </w:trPr>
        <w:tc>
          <w:tcPr>
            <w:tcW w:w="732" w:type="dxa"/>
          </w:tcPr>
          <w:p w14:paraId="6B84EA3C" w14:textId="77777777" w:rsidR="00E52B57" w:rsidRPr="007720C6" w:rsidRDefault="00E52B57" w:rsidP="00E52B57">
            <w:pPr>
              <w:jc w:val="center"/>
              <w:rPr>
                <w:rFonts w:cs="Arial"/>
                <w:b/>
                <w:bCs/>
                <w:color w:val="000000" w:themeColor="text1"/>
                <w:spacing w:val="20"/>
                <w:sz w:val="2"/>
                <w:szCs w:val="2"/>
              </w:rPr>
            </w:pPr>
          </w:p>
          <w:p w14:paraId="7CEB25AD" w14:textId="77777777" w:rsidR="00E52B57" w:rsidRPr="007720C6" w:rsidRDefault="00E52B57" w:rsidP="00E52B57">
            <w:pPr>
              <w:jc w:val="center"/>
              <w:rPr>
                <w:rFonts w:cs="Arial"/>
                <w:color w:val="000000" w:themeColor="text1"/>
                <w:spacing w:val="20"/>
                <w:sz w:val="24"/>
                <w:szCs w:val="24"/>
              </w:rPr>
            </w:pP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instrText xml:space="preserve"> FORMCHECKBOX </w:instrText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separate"/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end"/>
            </w:r>
          </w:p>
        </w:tc>
        <w:tc>
          <w:tcPr>
            <w:tcW w:w="9698" w:type="dxa"/>
          </w:tcPr>
          <w:p w14:paraId="64114DCA" w14:textId="0389DDA2" w:rsidR="00E52B57" w:rsidRPr="00CD6548" w:rsidRDefault="00E52B57" w:rsidP="00E52B57">
            <w:pPr>
              <w:pStyle w:val="Heading8"/>
              <w:spacing w:before="0" w:beforeAutospacing="0" w:after="0" w:afterAutospacing="0"/>
              <w:rPr>
                <w:b w:val="0"/>
                <w:bCs w:val="0"/>
                <w:i w:val="0"/>
                <w:iCs w:val="0"/>
                <w:color w:val="000000" w:themeColor="text1"/>
              </w:rPr>
            </w:pPr>
            <w:r w:rsidRPr="00CD6548">
              <w:rPr>
                <w:b w:val="0"/>
                <w:bCs w:val="0"/>
                <w:i w:val="0"/>
                <w:iCs w:val="0"/>
                <w:color w:val="000000" w:themeColor="text1"/>
              </w:rPr>
              <w:t>Dr. Stephen G. Schmelling (1958) Academic Scholarship</w:t>
            </w:r>
            <w:r w:rsidR="00F93D0F">
              <w:rPr>
                <w:b w:val="0"/>
                <w:bCs w:val="0"/>
                <w:i w:val="0"/>
                <w:iCs w:val="0"/>
                <w:color w:val="000000" w:themeColor="text1"/>
              </w:rPr>
              <w:t xml:space="preserve"> - </w:t>
            </w:r>
            <w:r w:rsidR="00F93D0F" w:rsidRPr="00CD6548">
              <w:rPr>
                <w:b w:val="0"/>
                <w:bCs w:val="0"/>
                <w:i w:val="0"/>
                <w:iCs w:val="0"/>
                <w:color w:val="000000" w:themeColor="text1"/>
              </w:rPr>
              <w:t>$2000</w:t>
            </w:r>
          </w:p>
          <w:p w14:paraId="06E2269D" w14:textId="77777777" w:rsidR="00E52B57" w:rsidRPr="00CD6548" w:rsidRDefault="00E52B57" w:rsidP="00E52B57">
            <w:pPr>
              <w:rPr>
                <w:rFonts w:ascii="Arial Narrow" w:hAnsi="Arial Narrow" w:cs="Arial"/>
                <w:i/>
                <w:iCs/>
                <w:color w:val="000000" w:themeColor="text1"/>
                <w:spacing w:val="20"/>
              </w:rPr>
            </w:pPr>
            <w:r w:rsidRPr="00CD6548">
              <w:rPr>
                <w:rFonts w:ascii="Arial Narrow" w:hAnsi="Arial Narrow"/>
                <w:i/>
                <w:iCs/>
                <w:color w:val="000000" w:themeColor="text1"/>
              </w:rPr>
              <w:t>To a student pursuing an undergraduate degree in Science, Engineering or Math.</w:t>
            </w:r>
          </w:p>
        </w:tc>
      </w:tr>
      <w:tr w:rsidR="00E52B57" w:rsidRPr="007720C6" w14:paraId="02E66BD1" w14:textId="77777777" w:rsidTr="00F334AE">
        <w:trPr>
          <w:trHeight w:val="864"/>
        </w:trPr>
        <w:tc>
          <w:tcPr>
            <w:tcW w:w="732" w:type="dxa"/>
          </w:tcPr>
          <w:p w14:paraId="651AEBB1" w14:textId="77777777" w:rsidR="00E52B57" w:rsidRPr="007720C6" w:rsidRDefault="00E52B57" w:rsidP="00E52B57">
            <w:pPr>
              <w:jc w:val="center"/>
              <w:rPr>
                <w:rFonts w:cs="Arial"/>
                <w:b/>
                <w:bCs/>
                <w:color w:val="000000" w:themeColor="text1"/>
                <w:spacing w:val="20"/>
                <w:sz w:val="2"/>
                <w:szCs w:val="2"/>
              </w:rPr>
            </w:pPr>
          </w:p>
          <w:p w14:paraId="0D9211A3" w14:textId="77777777" w:rsidR="00E52B57" w:rsidRPr="007720C6" w:rsidRDefault="00E52B57" w:rsidP="00E52B57">
            <w:pPr>
              <w:jc w:val="center"/>
              <w:rPr>
                <w:rFonts w:cs="Arial"/>
                <w:color w:val="000000" w:themeColor="text1"/>
                <w:spacing w:val="20"/>
                <w:sz w:val="24"/>
                <w:szCs w:val="24"/>
              </w:rPr>
            </w:pP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9"/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instrText xml:space="preserve"> FORMCHECKBOX </w:instrText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separate"/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end"/>
            </w:r>
            <w:bookmarkEnd w:id="16"/>
          </w:p>
        </w:tc>
        <w:tc>
          <w:tcPr>
            <w:tcW w:w="9698" w:type="dxa"/>
          </w:tcPr>
          <w:p w14:paraId="37BB63A5" w14:textId="5494FFCE" w:rsidR="00E52B57" w:rsidRPr="00CD6548" w:rsidRDefault="00E52B57" w:rsidP="00E52B57">
            <w:pPr>
              <w:pStyle w:val="NoSpacing"/>
              <w:rPr>
                <w:rFonts w:ascii="Arial" w:hAnsi="Arial" w:cs="Arial"/>
                <w:iCs/>
                <w:color w:val="000000" w:themeColor="text1"/>
                <w:sz w:val="22"/>
                <w:szCs w:val="22"/>
                <w:lang w:val="en"/>
              </w:rPr>
            </w:pPr>
            <w:r w:rsidRPr="00CD6548">
              <w:rPr>
                <w:rFonts w:ascii="Arial" w:hAnsi="Arial" w:cs="Arial"/>
                <w:iCs/>
                <w:color w:val="000000" w:themeColor="text1"/>
                <w:sz w:val="22"/>
                <w:szCs w:val="22"/>
                <w:lang w:val="en"/>
              </w:rPr>
              <w:t xml:space="preserve">Peter Schwalbe (1959) </w:t>
            </w:r>
            <w:r w:rsidR="00F93D0F">
              <w:rPr>
                <w:rFonts w:ascii="Arial" w:hAnsi="Arial" w:cs="Arial"/>
                <w:iCs/>
                <w:color w:val="000000" w:themeColor="text1"/>
                <w:sz w:val="22"/>
                <w:szCs w:val="22"/>
                <w:lang w:val="en"/>
              </w:rPr>
              <w:t>&amp;</w:t>
            </w:r>
            <w:r w:rsidRPr="00CD6548">
              <w:rPr>
                <w:rFonts w:ascii="Arial" w:hAnsi="Arial" w:cs="Arial"/>
                <w:iCs/>
                <w:color w:val="000000" w:themeColor="text1"/>
                <w:sz w:val="22"/>
                <w:szCs w:val="22"/>
                <w:lang w:val="en"/>
              </w:rPr>
              <w:t xml:space="preserve"> Alice Jackson Schwalbe (1960) Family Scholarship</w:t>
            </w:r>
            <w:r w:rsidR="00F93D0F">
              <w:rPr>
                <w:rFonts w:ascii="Arial" w:hAnsi="Arial" w:cs="Arial"/>
                <w:iCs/>
                <w:color w:val="000000" w:themeColor="text1"/>
                <w:sz w:val="22"/>
                <w:szCs w:val="22"/>
                <w:lang w:val="en"/>
              </w:rPr>
              <w:t xml:space="preserve"> - </w:t>
            </w:r>
            <w:r w:rsidR="00F93D0F" w:rsidRPr="00CD6548">
              <w:rPr>
                <w:rFonts w:ascii="Arial" w:hAnsi="Arial" w:cs="Arial"/>
                <w:iCs/>
                <w:color w:val="000000" w:themeColor="text1"/>
                <w:sz w:val="22"/>
                <w:szCs w:val="22"/>
                <w:lang w:val="en"/>
              </w:rPr>
              <w:t>$1000</w:t>
            </w:r>
          </w:p>
          <w:p w14:paraId="2AEA8B15" w14:textId="77777777" w:rsidR="00E52B57" w:rsidRPr="00CD6548" w:rsidRDefault="00E52B57" w:rsidP="00E52B57">
            <w:pPr>
              <w:rPr>
                <w:i/>
                <w:iCs/>
                <w:color w:val="000000" w:themeColor="text1"/>
                <w:lang w:val="en"/>
              </w:rPr>
            </w:pPr>
            <w:r w:rsidRPr="00CD6548">
              <w:rPr>
                <w:rFonts w:ascii="Arial Narrow" w:hAnsi="Arial Narrow"/>
                <w:i/>
                <w:iCs/>
                <w:color w:val="000000" w:themeColor="text1"/>
                <w:lang w:val="en"/>
              </w:rPr>
              <w:t>To a student</w:t>
            </w:r>
            <w:r w:rsidRPr="00CD6548">
              <w:rPr>
                <w:rFonts w:ascii="Arial Narrow" w:hAnsi="Arial Narrow"/>
                <w:i/>
                <w:iCs/>
                <w:color w:val="000000" w:themeColor="text1"/>
              </w:rPr>
              <w:t xml:space="preserve"> preferably attending a University of Wisconsin school, pursuing an undergraduate degree in Engineering or a Medical Field.</w:t>
            </w:r>
          </w:p>
        </w:tc>
      </w:tr>
      <w:tr w:rsidR="00E52B57" w:rsidRPr="007720C6" w14:paraId="1764D416" w14:textId="77777777" w:rsidTr="00F334AE">
        <w:trPr>
          <w:trHeight w:val="1440"/>
        </w:trPr>
        <w:tc>
          <w:tcPr>
            <w:tcW w:w="732" w:type="dxa"/>
          </w:tcPr>
          <w:p w14:paraId="54D0D4B8" w14:textId="77777777" w:rsidR="00E52B57" w:rsidRPr="007720C6" w:rsidRDefault="00E52B57" w:rsidP="00E52B57">
            <w:pPr>
              <w:jc w:val="center"/>
              <w:rPr>
                <w:rFonts w:cs="Arial"/>
                <w:b/>
                <w:bCs/>
                <w:color w:val="000000" w:themeColor="text1"/>
                <w:spacing w:val="20"/>
                <w:sz w:val="2"/>
                <w:szCs w:val="2"/>
              </w:rPr>
            </w:pPr>
          </w:p>
          <w:p w14:paraId="5CC2D377" w14:textId="77777777" w:rsidR="00E52B57" w:rsidRPr="007720C6" w:rsidRDefault="00E52B57" w:rsidP="00E52B57">
            <w:pPr>
              <w:jc w:val="center"/>
              <w:rPr>
                <w:rFonts w:cs="Arial"/>
                <w:color w:val="000000" w:themeColor="text1"/>
                <w:spacing w:val="20"/>
                <w:sz w:val="24"/>
                <w:szCs w:val="24"/>
              </w:rPr>
            </w:pP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0"/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instrText xml:space="preserve"> FORMCHECKBOX </w:instrText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separate"/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end"/>
            </w:r>
            <w:bookmarkEnd w:id="17"/>
          </w:p>
        </w:tc>
        <w:tc>
          <w:tcPr>
            <w:tcW w:w="9698" w:type="dxa"/>
          </w:tcPr>
          <w:p w14:paraId="39377252" w14:textId="040D7927" w:rsidR="00E52B57" w:rsidRPr="00CD6548" w:rsidRDefault="00E52B57" w:rsidP="00E52B57">
            <w:pPr>
              <w:rPr>
                <w:iCs/>
                <w:color w:val="000000" w:themeColor="text1"/>
                <w:lang w:val="en"/>
              </w:rPr>
            </w:pPr>
            <w:r w:rsidRPr="00CD6548">
              <w:rPr>
                <w:iCs/>
                <w:color w:val="000000" w:themeColor="text1"/>
                <w:lang w:val="en"/>
              </w:rPr>
              <w:t xml:space="preserve">Bill Serpe (1957) </w:t>
            </w:r>
            <w:r w:rsidR="00F93D0F">
              <w:rPr>
                <w:iCs/>
                <w:color w:val="000000" w:themeColor="text1"/>
                <w:lang w:val="en"/>
              </w:rPr>
              <w:t>&amp;</w:t>
            </w:r>
            <w:r w:rsidRPr="00CD6548">
              <w:rPr>
                <w:iCs/>
                <w:color w:val="000000" w:themeColor="text1"/>
                <w:lang w:val="en"/>
              </w:rPr>
              <w:t xml:space="preserve"> Barbara Serpe Scholarships</w:t>
            </w:r>
            <w:r w:rsidR="00F93D0F">
              <w:rPr>
                <w:iCs/>
                <w:color w:val="000000" w:themeColor="text1"/>
                <w:lang w:val="en"/>
              </w:rPr>
              <w:t xml:space="preserve"> - </w:t>
            </w:r>
            <w:r w:rsidRPr="00CD6548">
              <w:rPr>
                <w:i/>
                <w:color w:val="000000" w:themeColor="text1"/>
                <w:lang w:val="en"/>
              </w:rPr>
              <w:t>up to 2 available</w:t>
            </w:r>
            <w:r w:rsidR="00F93D0F">
              <w:rPr>
                <w:i/>
                <w:color w:val="000000" w:themeColor="text1"/>
                <w:lang w:val="en"/>
              </w:rPr>
              <w:t xml:space="preserve">, </w:t>
            </w:r>
            <w:r w:rsidR="00F93D0F" w:rsidRPr="00CD6548">
              <w:rPr>
                <w:iCs/>
                <w:color w:val="000000" w:themeColor="text1"/>
                <w:lang w:val="en"/>
              </w:rPr>
              <w:t>$</w:t>
            </w:r>
            <w:r w:rsidR="00F93D0F">
              <w:rPr>
                <w:iCs/>
                <w:color w:val="000000" w:themeColor="text1"/>
                <w:lang w:val="en"/>
              </w:rPr>
              <w:t>4</w:t>
            </w:r>
            <w:r w:rsidR="00F93D0F" w:rsidRPr="00CD6548">
              <w:rPr>
                <w:iCs/>
                <w:color w:val="000000" w:themeColor="text1"/>
                <w:lang w:val="en"/>
              </w:rPr>
              <w:t>000</w:t>
            </w:r>
            <w:r w:rsidR="00F93D0F">
              <w:rPr>
                <w:iCs/>
                <w:color w:val="000000" w:themeColor="text1"/>
                <w:lang w:val="en"/>
              </w:rPr>
              <w:t xml:space="preserve"> each</w:t>
            </w:r>
          </w:p>
          <w:p w14:paraId="1F298876" w14:textId="77777777" w:rsidR="00E52B57" w:rsidRPr="00CD6548" w:rsidRDefault="00E52B57" w:rsidP="00E52B57">
            <w:pPr>
              <w:pStyle w:val="NoSpacing"/>
              <w:rPr>
                <w:rFonts w:ascii="Arial Narrow" w:hAnsi="Arial Narrow"/>
                <w:i/>
                <w:iCs/>
                <w:color w:val="000000" w:themeColor="text1"/>
                <w:sz w:val="22"/>
                <w:szCs w:val="22"/>
                <w:lang w:val="en"/>
              </w:rPr>
            </w:pPr>
            <w:r w:rsidRPr="00CD6548">
              <w:rPr>
                <w:rFonts w:ascii="Arial Narrow" w:hAnsi="Arial Narrow"/>
                <w:i/>
                <w:iCs/>
                <w:color w:val="000000" w:themeColor="text1"/>
                <w:sz w:val="22"/>
                <w:szCs w:val="22"/>
                <w:lang w:val="en"/>
              </w:rPr>
              <w:t>Recipients must attend a University of Wisconsin school, seeking an undergraduate degree in one of the following Business Fields:  Accounting; Actuarial Science; Finance, Investing &amp; Banking; Information Systems; International Business; Management and Human Resources; Marketing; Operations and Technology Management; Real Estate; or Risk Management and Insurance.  Must have a college GPA of 2.5 or greater on a 4.0 scale.</w:t>
            </w:r>
          </w:p>
        </w:tc>
      </w:tr>
      <w:tr w:rsidR="00E52B57" w:rsidRPr="007720C6" w14:paraId="1C82A9AE" w14:textId="77777777" w:rsidTr="00B847B3">
        <w:trPr>
          <w:trHeight w:val="360"/>
        </w:trPr>
        <w:tc>
          <w:tcPr>
            <w:tcW w:w="732" w:type="dxa"/>
          </w:tcPr>
          <w:p w14:paraId="6A7D7480" w14:textId="77777777" w:rsidR="00E52B57" w:rsidRPr="007720C6" w:rsidRDefault="00E52B57" w:rsidP="00E52B57">
            <w:pPr>
              <w:jc w:val="center"/>
              <w:rPr>
                <w:rFonts w:cs="Arial"/>
                <w:b/>
                <w:bCs/>
                <w:color w:val="000000" w:themeColor="text1"/>
                <w:spacing w:val="20"/>
                <w:sz w:val="2"/>
                <w:szCs w:val="2"/>
              </w:rPr>
            </w:pPr>
          </w:p>
          <w:p w14:paraId="122912D5" w14:textId="76E2895A" w:rsidR="00E52B57" w:rsidRPr="007720C6" w:rsidRDefault="00E52B57" w:rsidP="00E52B57">
            <w:pPr>
              <w:jc w:val="center"/>
              <w:rPr>
                <w:rFonts w:cs="Arial"/>
                <w:color w:val="000000" w:themeColor="text1"/>
                <w:spacing w:val="20"/>
                <w:sz w:val="24"/>
                <w:szCs w:val="24"/>
              </w:rPr>
            </w:pP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instrText xml:space="preserve"> FORMCHECKBOX </w:instrText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separate"/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end"/>
            </w:r>
          </w:p>
        </w:tc>
        <w:tc>
          <w:tcPr>
            <w:tcW w:w="9698" w:type="dxa"/>
          </w:tcPr>
          <w:p w14:paraId="4CC429C1" w14:textId="37845CFE" w:rsidR="00E52B57" w:rsidRPr="00CD6548" w:rsidRDefault="00E52B57" w:rsidP="00E52B57">
            <w:pPr>
              <w:rPr>
                <w:iCs/>
                <w:color w:val="000000" w:themeColor="text1"/>
                <w:spacing w:val="-2"/>
                <w:lang w:val="en"/>
              </w:rPr>
            </w:pPr>
            <w:r w:rsidRPr="00CD6548">
              <w:rPr>
                <w:iCs/>
                <w:color w:val="000000" w:themeColor="text1"/>
                <w:spacing w:val="-2"/>
              </w:rPr>
              <w:t>James D. Seymour (1954) &amp; Shirley A. Greenwald Seymour (1953) Memorial Scholarship</w:t>
            </w:r>
            <w:r w:rsidR="00F93D0F">
              <w:rPr>
                <w:iCs/>
                <w:color w:val="000000" w:themeColor="text1"/>
                <w:spacing w:val="-2"/>
              </w:rPr>
              <w:t xml:space="preserve"> - </w:t>
            </w:r>
            <w:r w:rsidR="00F93D0F" w:rsidRPr="00CD6548">
              <w:rPr>
                <w:iCs/>
                <w:color w:val="000000" w:themeColor="text1"/>
                <w:spacing w:val="-2"/>
              </w:rPr>
              <w:t>$2000</w:t>
            </w:r>
          </w:p>
        </w:tc>
      </w:tr>
    </w:tbl>
    <w:p w14:paraId="315019BC" w14:textId="6506F125" w:rsidR="005122EA" w:rsidRPr="007720C6" w:rsidRDefault="005122EA" w:rsidP="005122EA">
      <w:pPr>
        <w:rPr>
          <w:b/>
          <w:color w:val="000000" w:themeColor="text1"/>
          <w:spacing w:val="-4"/>
          <w:sz w:val="18"/>
          <w:szCs w:val="18"/>
        </w:rPr>
      </w:pPr>
    </w:p>
    <w:p w14:paraId="5F6019E4" w14:textId="28FA5A00" w:rsidR="007D5444" w:rsidRPr="007F4FF8" w:rsidRDefault="007D5444" w:rsidP="005122EA">
      <w:pPr>
        <w:rPr>
          <w:b/>
          <w:color w:val="000000" w:themeColor="text1"/>
          <w:spacing w:val="-4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1"/>
        <w:gridCol w:w="9699"/>
      </w:tblGrid>
      <w:tr w:rsidR="007720C6" w:rsidRPr="007720C6" w14:paraId="174EA268" w14:textId="77777777" w:rsidTr="002352F0">
        <w:trPr>
          <w:trHeight w:val="504"/>
        </w:trPr>
        <w:tc>
          <w:tcPr>
            <w:tcW w:w="10430" w:type="dxa"/>
            <w:gridSpan w:val="2"/>
            <w:shd w:val="clear" w:color="auto" w:fill="F2F2F2" w:themeFill="background1" w:themeFillShade="F2"/>
          </w:tcPr>
          <w:p w14:paraId="29D97AF4" w14:textId="5268435F" w:rsidR="002016E3" w:rsidRPr="002352F0" w:rsidRDefault="002016E3" w:rsidP="005122EA">
            <w:pPr>
              <w:pStyle w:val="Heading8"/>
              <w:spacing w:before="0" w:beforeAutospacing="0" w:after="0" w:afterAutospacing="0"/>
              <w:rPr>
                <w:b w:val="0"/>
                <w:bCs w:val="0"/>
                <w:i w:val="0"/>
                <w:iCs w:val="0"/>
                <w:color w:val="000000" w:themeColor="text1"/>
              </w:rPr>
            </w:pPr>
            <w:r w:rsidRPr="002352F0">
              <w:rPr>
                <w:b w:val="0"/>
                <w:bCs w:val="0"/>
                <w:color w:val="000000" w:themeColor="text1"/>
                <w:spacing w:val="-4"/>
              </w:rPr>
              <w:t xml:space="preserve">Where did you hear about the Bradford Alumni Association Scholarships?  Please </w:t>
            </w:r>
            <w:r w:rsidRPr="002352F0">
              <w:rPr>
                <w:b w:val="0"/>
                <w:bCs w:val="0"/>
                <w:color w:val="000000" w:themeColor="text1"/>
                <w:spacing w:val="-4"/>
                <w:u w:val="single"/>
              </w:rPr>
              <w:t>CLICK</w:t>
            </w:r>
            <w:r w:rsidRPr="002352F0">
              <w:rPr>
                <w:b w:val="0"/>
                <w:bCs w:val="0"/>
                <w:color w:val="000000" w:themeColor="text1"/>
                <w:spacing w:val="-4"/>
              </w:rPr>
              <w:t xml:space="preserve"> the boxes in the left column below for all that are applicable:</w:t>
            </w:r>
          </w:p>
        </w:tc>
      </w:tr>
      <w:tr w:rsidR="007720C6" w:rsidRPr="007720C6" w14:paraId="5B0D3D4F" w14:textId="77777777" w:rsidTr="00005884">
        <w:trPr>
          <w:trHeight w:val="360"/>
        </w:trPr>
        <w:tc>
          <w:tcPr>
            <w:tcW w:w="731" w:type="dxa"/>
          </w:tcPr>
          <w:p w14:paraId="3D98A50E" w14:textId="77777777" w:rsidR="007F4FF8" w:rsidRPr="007F4FF8" w:rsidRDefault="007F4FF8" w:rsidP="00900C5A">
            <w:pPr>
              <w:jc w:val="center"/>
              <w:rPr>
                <w:rFonts w:cs="Arial"/>
                <w:color w:val="000000" w:themeColor="text1"/>
                <w:spacing w:val="20"/>
                <w:sz w:val="2"/>
                <w:szCs w:val="2"/>
              </w:rPr>
            </w:pPr>
          </w:p>
          <w:p w14:paraId="11529E19" w14:textId="4C1E3308" w:rsidR="005122EA" w:rsidRPr="007720C6" w:rsidRDefault="005122EA" w:rsidP="00900C5A">
            <w:pPr>
              <w:jc w:val="center"/>
              <w:rPr>
                <w:rFonts w:cs="Arial"/>
                <w:color w:val="000000" w:themeColor="text1"/>
                <w:spacing w:val="20"/>
                <w:sz w:val="24"/>
                <w:szCs w:val="24"/>
              </w:rPr>
            </w:pP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instrText xml:space="preserve"> FORMCHECKBOX </w:instrText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separate"/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end"/>
            </w:r>
          </w:p>
        </w:tc>
        <w:tc>
          <w:tcPr>
            <w:tcW w:w="9699" w:type="dxa"/>
            <w:vAlign w:val="center"/>
          </w:tcPr>
          <w:p w14:paraId="2987D543" w14:textId="77777777" w:rsidR="005122EA" w:rsidRPr="007720C6" w:rsidRDefault="005122EA" w:rsidP="00005884">
            <w:pPr>
              <w:pStyle w:val="Heading8"/>
              <w:spacing w:before="0" w:beforeAutospacing="0" w:after="0" w:afterAutospacing="0"/>
              <w:rPr>
                <w:b w:val="0"/>
                <w:bCs w:val="0"/>
                <w:i w:val="0"/>
                <w:iCs w:val="0"/>
                <w:color w:val="000000" w:themeColor="text1"/>
              </w:rPr>
            </w:pPr>
            <w:r w:rsidRPr="007720C6">
              <w:rPr>
                <w:b w:val="0"/>
                <w:bCs w:val="0"/>
                <w:i w:val="0"/>
                <w:iCs w:val="0"/>
                <w:color w:val="000000" w:themeColor="text1"/>
              </w:rPr>
              <w:t>Daily announcements at school</w:t>
            </w:r>
          </w:p>
        </w:tc>
      </w:tr>
      <w:tr w:rsidR="007720C6" w:rsidRPr="007720C6" w14:paraId="4E18A035" w14:textId="77777777" w:rsidTr="00005884">
        <w:trPr>
          <w:trHeight w:val="360"/>
        </w:trPr>
        <w:tc>
          <w:tcPr>
            <w:tcW w:w="731" w:type="dxa"/>
          </w:tcPr>
          <w:p w14:paraId="4FBF1D95" w14:textId="77777777" w:rsidR="007F4FF8" w:rsidRPr="007F4FF8" w:rsidRDefault="007F4FF8" w:rsidP="00900C5A">
            <w:pPr>
              <w:jc w:val="center"/>
              <w:rPr>
                <w:rFonts w:cs="Arial"/>
                <w:color w:val="000000" w:themeColor="text1"/>
                <w:spacing w:val="20"/>
                <w:sz w:val="2"/>
                <w:szCs w:val="2"/>
              </w:rPr>
            </w:pPr>
          </w:p>
          <w:p w14:paraId="25F5F4F7" w14:textId="2400DA30" w:rsidR="005122EA" w:rsidRPr="007720C6" w:rsidRDefault="005122EA" w:rsidP="00900C5A">
            <w:pPr>
              <w:jc w:val="center"/>
              <w:rPr>
                <w:rFonts w:cs="Arial"/>
                <w:color w:val="000000" w:themeColor="text1"/>
                <w:spacing w:val="20"/>
                <w:sz w:val="24"/>
                <w:szCs w:val="24"/>
              </w:rPr>
            </w:pP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instrText xml:space="preserve"> FORMCHECKBOX </w:instrText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separate"/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end"/>
            </w:r>
          </w:p>
        </w:tc>
        <w:tc>
          <w:tcPr>
            <w:tcW w:w="9699" w:type="dxa"/>
            <w:vAlign w:val="center"/>
          </w:tcPr>
          <w:p w14:paraId="67C36578" w14:textId="77777777" w:rsidR="005122EA" w:rsidRPr="007720C6" w:rsidRDefault="005122EA" w:rsidP="00005884">
            <w:pPr>
              <w:pStyle w:val="Heading8"/>
              <w:spacing w:before="0" w:beforeAutospacing="0" w:after="0" w:afterAutospacing="0"/>
              <w:rPr>
                <w:b w:val="0"/>
                <w:bCs w:val="0"/>
                <w:i w:val="0"/>
                <w:iCs w:val="0"/>
                <w:color w:val="000000" w:themeColor="text1"/>
              </w:rPr>
            </w:pPr>
            <w:r w:rsidRPr="007720C6">
              <w:rPr>
                <w:b w:val="0"/>
                <w:bCs w:val="0"/>
                <w:i w:val="0"/>
                <w:iCs w:val="0"/>
                <w:color w:val="000000" w:themeColor="text1"/>
              </w:rPr>
              <w:t>Poster(s) seen at school</w:t>
            </w:r>
          </w:p>
        </w:tc>
      </w:tr>
      <w:tr w:rsidR="007720C6" w:rsidRPr="007720C6" w14:paraId="75B75984" w14:textId="77777777" w:rsidTr="00005884">
        <w:trPr>
          <w:trHeight w:val="360"/>
        </w:trPr>
        <w:tc>
          <w:tcPr>
            <w:tcW w:w="731" w:type="dxa"/>
          </w:tcPr>
          <w:p w14:paraId="07D91CE0" w14:textId="77777777" w:rsidR="007F4FF8" w:rsidRPr="007F4FF8" w:rsidRDefault="007F4FF8" w:rsidP="005122EA">
            <w:pPr>
              <w:jc w:val="center"/>
              <w:rPr>
                <w:rFonts w:cs="Arial"/>
                <w:color w:val="000000" w:themeColor="text1"/>
                <w:spacing w:val="20"/>
                <w:sz w:val="2"/>
                <w:szCs w:val="2"/>
              </w:rPr>
            </w:pPr>
          </w:p>
          <w:p w14:paraId="21C6F583" w14:textId="71DEB52B" w:rsidR="005122EA" w:rsidRPr="007720C6" w:rsidRDefault="005122EA" w:rsidP="005122EA">
            <w:pPr>
              <w:jc w:val="center"/>
              <w:rPr>
                <w:rFonts w:cs="Arial"/>
                <w:color w:val="000000" w:themeColor="text1"/>
                <w:spacing w:val="20"/>
                <w:sz w:val="24"/>
                <w:szCs w:val="24"/>
              </w:rPr>
            </w:pP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instrText xml:space="preserve"> FORMCHECKBOX </w:instrText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separate"/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end"/>
            </w:r>
          </w:p>
        </w:tc>
        <w:tc>
          <w:tcPr>
            <w:tcW w:w="9699" w:type="dxa"/>
            <w:vAlign w:val="center"/>
          </w:tcPr>
          <w:p w14:paraId="68C5576A" w14:textId="77777777" w:rsidR="005122EA" w:rsidRPr="007720C6" w:rsidRDefault="005122EA" w:rsidP="00005884">
            <w:pPr>
              <w:pStyle w:val="Heading8"/>
              <w:spacing w:before="0" w:beforeAutospacing="0" w:after="0" w:afterAutospacing="0"/>
              <w:rPr>
                <w:b w:val="0"/>
                <w:bCs w:val="0"/>
                <w:i w:val="0"/>
                <w:iCs w:val="0"/>
                <w:color w:val="000000" w:themeColor="text1"/>
              </w:rPr>
            </w:pPr>
            <w:r w:rsidRPr="007720C6">
              <w:rPr>
                <w:b w:val="0"/>
                <w:bCs w:val="0"/>
                <w:i w:val="0"/>
                <w:iCs w:val="0"/>
                <w:color w:val="000000" w:themeColor="text1"/>
              </w:rPr>
              <w:t xml:space="preserve">Social </w:t>
            </w:r>
            <w:r w:rsidR="00877F2E" w:rsidRPr="007720C6">
              <w:rPr>
                <w:b w:val="0"/>
                <w:bCs w:val="0"/>
                <w:i w:val="0"/>
                <w:iCs w:val="0"/>
                <w:color w:val="000000" w:themeColor="text1"/>
              </w:rPr>
              <w:t>m</w:t>
            </w:r>
            <w:r w:rsidRPr="007720C6">
              <w:rPr>
                <w:b w:val="0"/>
                <w:bCs w:val="0"/>
                <w:i w:val="0"/>
                <w:iCs w:val="0"/>
                <w:color w:val="000000" w:themeColor="text1"/>
              </w:rPr>
              <w:t>edia</w:t>
            </w:r>
          </w:p>
        </w:tc>
      </w:tr>
      <w:tr w:rsidR="007720C6" w:rsidRPr="007720C6" w14:paraId="69026E16" w14:textId="77777777" w:rsidTr="00005884">
        <w:trPr>
          <w:trHeight w:val="360"/>
        </w:trPr>
        <w:tc>
          <w:tcPr>
            <w:tcW w:w="731" w:type="dxa"/>
          </w:tcPr>
          <w:p w14:paraId="2DBEC952" w14:textId="77777777" w:rsidR="007F4FF8" w:rsidRPr="007F4FF8" w:rsidRDefault="007F4FF8" w:rsidP="00900C5A">
            <w:pPr>
              <w:jc w:val="center"/>
              <w:rPr>
                <w:rFonts w:cs="Arial"/>
                <w:color w:val="000000" w:themeColor="text1"/>
                <w:spacing w:val="20"/>
                <w:sz w:val="2"/>
                <w:szCs w:val="2"/>
              </w:rPr>
            </w:pPr>
          </w:p>
          <w:p w14:paraId="15F21F42" w14:textId="2F35605E" w:rsidR="005122EA" w:rsidRPr="007720C6" w:rsidRDefault="005122EA" w:rsidP="00900C5A">
            <w:pPr>
              <w:jc w:val="center"/>
              <w:rPr>
                <w:rFonts w:cs="Arial"/>
                <w:color w:val="000000" w:themeColor="text1"/>
                <w:spacing w:val="20"/>
                <w:sz w:val="24"/>
                <w:szCs w:val="24"/>
              </w:rPr>
            </w:pP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instrText xml:space="preserve"> FORMCHECKBOX </w:instrText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separate"/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end"/>
            </w:r>
          </w:p>
        </w:tc>
        <w:tc>
          <w:tcPr>
            <w:tcW w:w="9699" w:type="dxa"/>
            <w:vAlign w:val="center"/>
          </w:tcPr>
          <w:p w14:paraId="04A5D5A9" w14:textId="77777777" w:rsidR="005122EA" w:rsidRPr="007720C6" w:rsidRDefault="005122EA" w:rsidP="00005884">
            <w:pPr>
              <w:pStyle w:val="Heading8"/>
              <w:spacing w:before="0" w:beforeAutospacing="0" w:after="0" w:afterAutospacing="0"/>
              <w:rPr>
                <w:b w:val="0"/>
                <w:bCs w:val="0"/>
                <w:i w:val="0"/>
                <w:iCs w:val="0"/>
                <w:color w:val="000000" w:themeColor="text1"/>
              </w:rPr>
            </w:pPr>
            <w:r w:rsidRPr="007720C6">
              <w:rPr>
                <w:b w:val="0"/>
                <w:bCs w:val="0"/>
                <w:i w:val="0"/>
                <w:iCs w:val="0"/>
                <w:color w:val="000000" w:themeColor="text1"/>
              </w:rPr>
              <w:t>Bradford staff member mentioned to me.</w:t>
            </w:r>
          </w:p>
        </w:tc>
      </w:tr>
      <w:tr w:rsidR="007720C6" w:rsidRPr="007720C6" w14:paraId="66EA7BC8" w14:textId="77777777" w:rsidTr="00005884">
        <w:trPr>
          <w:trHeight w:val="360"/>
        </w:trPr>
        <w:tc>
          <w:tcPr>
            <w:tcW w:w="731" w:type="dxa"/>
          </w:tcPr>
          <w:p w14:paraId="687BD33F" w14:textId="77777777" w:rsidR="007F4FF8" w:rsidRPr="007F4FF8" w:rsidRDefault="007F4FF8" w:rsidP="00900C5A">
            <w:pPr>
              <w:jc w:val="center"/>
              <w:rPr>
                <w:rFonts w:cs="Arial"/>
                <w:color w:val="000000" w:themeColor="text1"/>
                <w:spacing w:val="20"/>
                <w:sz w:val="2"/>
                <w:szCs w:val="2"/>
              </w:rPr>
            </w:pPr>
          </w:p>
          <w:p w14:paraId="1D463CF4" w14:textId="0B3E1A18" w:rsidR="005122EA" w:rsidRPr="007720C6" w:rsidRDefault="005122EA" w:rsidP="00900C5A">
            <w:pPr>
              <w:jc w:val="center"/>
              <w:rPr>
                <w:rFonts w:cs="Arial"/>
                <w:color w:val="000000" w:themeColor="text1"/>
                <w:spacing w:val="20"/>
                <w:sz w:val="24"/>
                <w:szCs w:val="24"/>
              </w:rPr>
            </w:pP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instrText xml:space="preserve"> FORMCHECKBOX </w:instrText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separate"/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end"/>
            </w:r>
          </w:p>
        </w:tc>
        <w:tc>
          <w:tcPr>
            <w:tcW w:w="9699" w:type="dxa"/>
            <w:vAlign w:val="center"/>
          </w:tcPr>
          <w:p w14:paraId="2A9D12E4" w14:textId="77777777" w:rsidR="005122EA" w:rsidRPr="007720C6" w:rsidRDefault="005122EA" w:rsidP="00005884">
            <w:pPr>
              <w:pStyle w:val="Heading8"/>
              <w:spacing w:before="0" w:beforeAutospacing="0" w:after="0" w:afterAutospacing="0"/>
              <w:rPr>
                <w:b w:val="0"/>
                <w:bCs w:val="0"/>
                <w:i w:val="0"/>
                <w:iCs w:val="0"/>
                <w:color w:val="000000" w:themeColor="text1"/>
              </w:rPr>
            </w:pPr>
            <w:r w:rsidRPr="007720C6">
              <w:rPr>
                <w:b w:val="0"/>
                <w:bCs w:val="0"/>
                <w:i w:val="0"/>
                <w:iCs w:val="0"/>
                <w:color w:val="000000" w:themeColor="text1"/>
              </w:rPr>
              <w:t>Kenosha News article</w:t>
            </w:r>
          </w:p>
        </w:tc>
      </w:tr>
      <w:tr w:rsidR="007720C6" w:rsidRPr="007720C6" w14:paraId="31C59451" w14:textId="77777777" w:rsidTr="00B85834">
        <w:trPr>
          <w:trHeight w:val="360"/>
        </w:trPr>
        <w:tc>
          <w:tcPr>
            <w:tcW w:w="731" w:type="dxa"/>
          </w:tcPr>
          <w:p w14:paraId="27000769" w14:textId="77777777" w:rsidR="007F4FF8" w:rsidRPr="007F4FF8" w:rsidRDefault="007F4FF8" w:rsidP="00877F2E">
            <w:pPr>
              <w:jc w:val="center"/>
              <w:rPr>
                <w:rFonts w:cs="Arial"/>
                <w:color w:val="000000" w:themeColor="text1"/>
                <w:spacing w:val="20"/>
                <w:sz w:val="2"/>
                <w:szCs w:val="2"/>
              </w:rPr>
            </w:pPr>
          </w:p>
          <w:p w14:paraId="4C9BA862" w14:textId="7164117E" w:rsidR="00877F2E" w:rsidRPr="007720C6" w:rsidRDefault="00877F2E" w:rsidP="00877F2E">
            <w:pPr>
              <w:jc w:val="center"/>
              <w:rPr>
                <w:rFonts w:cs="Arial"/>
                <w:color w:val="000000" w:themeColor="text1"/>
                <w:spacing w:val="20"/>
                <w:sz w:val="24"/>
                <w:szCs w:val="24"/>
              </w:rPr>
            </w:pP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instrText xml:space="preserve"> FORMCHECKBOX </w:instrText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separate"/>
            </w:r>
            <w:r w:rsidRPr="007720C6">
              <w:rPr>
                <w:rFonts w:cs="Arial"/>
                <w:color w:val="000000" w:themeColor="text1"/>
                <w:spacing w:val="20"/>
                <w:sz w:val="24"/>
                <w:szCs w:val="24"/>
              </w:rPr>
              <w:fldChar w:fldCharType="end"/>
            </w:r>
          </w:p>
        </w:tc>
        <w:tc>
          <w:tcPr>
            <w:tcW w:w="9699" w:type="dxa"/>
          </w:tcPr>
          <w:p w14:paraId="0A9793B1" w14:textId="36CDD8B2" w:rsidR="00877F2E" w:rsidRPr="007720C6" w:rsidRDefault="00877F2E" w:rsidP="00877F2E">
            <w:pPr>
              <w:rPr>
                <w:color w:val="000000" w:themeColor="text1"/>
              </w:rPr>
            </w:pPr>
            <w:r w:rsidRPr="007720C6">
              <w:rPr>
                <w:color w:val="000000" w:themeColor="text1"/>
              </w:rPr>
              <w:t>Other source</w:t>
            </w:r>
            <w:r w:rsidR="006A3159" w:rsidRPr="007720C6">
              <w:rPr>
                <w:color w:val="000000" w:themeColor="text1"/>
              </w:rPr>
              <w:t xml:space="preserve">(s) – </w:t>
            </w:r>
            <w:r w:rsidRPr="007720C6">
              <w:rPr>
                <w:color w:val="000000" w:themeColor="text1"/>
              </w:rPr>
              <w:t>please list</w:t>
            </w:r>
            <w:r w:rsidRPr="007720C6">
              <w:rPr>
                <w:b/>
                <w:bCs/>
                <w:color w:val="000000" w:themeColor="text1"/>
              </w:rPr>
              <w:t>:</w:t>
            </w:r>
            <w:r w:rsidRPr="007720C6">
              <w:rPr>
                <w:b/>
                <w:bCs/>
                <w:i/>
                <w:iCs/>
                <w:color w:val="000000" w:themeColor="text1"/>
              </w:rPr>
              <w:t xml:space="preserve">  </w:t>
            </w:r>
            <w:r w:rsidRPr="007720C6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7720C6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7720C6">
              <w:rPr>
                <w:rFonts w:cs="Arial"/>
                <w:color w:val="000000" w:themeColor="text1"/>
                <w:sz w:val="20"/>
                <w:szCs w:val="20"/>
              </w:rPr>
            </w:r>
            <w:r w:rsidRPr="007720C6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7720C6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7720C6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7720C6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7720C6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7720C6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7720C6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</w:p>
          <w:p w14:paraId="7409A9D7" w14:textId="77777777" w:rsidR="00877F2E" w:rsidRPr="007720C6" w:rsidRDefault="00877F2E" w:rsidP="00877F2E">
            <w:pPr>
              <w:pStyle w:val="Heading8"/>
              <w:spacing w:before="0" w:beforeAutospacing="0" w:after="0" w:afterAutospacing="0"/>
              <w:rPr>
                <w:b w:val="0"/>
                <w:bCs w:val="0"/>
                <w:i w:val="0"/>
                <w:iCs w:val="0"/>
                <w:color w:val="000000" w:themeColor="text1"/>
              </w:rPr>
            </w:pPr>
          </w:p>
        </w:tc>
      </w:tr>
    </w:tbl>
    <w:p w14:paraId="3CCE15D9" w14:textId="77777777" w:rsidR="00655B3C" w:rsidRPr="007720C6" w:rsidRDefault="00655B3C" w:rsidP="00126208">
      <w:pPr>
        <w:jc w:val="center"/>
        <w:rPr>
          <w:b/>
          <w:color w:val="000000" w:themeColor="text1"/>
          <w:sz w:val="24"/>
          <w:szCs w:val="24"/>
        </w:rPr>
      </w:pPr>
      <w:r w:rsidRPr="007720C6">
        <w:rPr>
          <w:b/>
          <w:color w:val="000000" w:themeColor="text1"/>
          <w:sz w:val="24"/>
          <w:szCs w:val="24"/>
        </w:rPr>
        <w:br w:type="page"/>
      </w:r>
    </w:p>
    <w:tbl>
      <w:tblPr>
        <w:tblStyle w:val="TableGrid"/>
        <w:tblW w:w="10620" w:type="dxa"/>
        <w:tblInd w:w="-95" w:type="dxa"/>
        <w:tblLook w:val="04A0" w:firstRow="1" w:lastRow="0" w:firstColumn="1" w:lastColumn="0" w:noHBand="0" w:noVBand="1"/>
      </w:tblPr>
      <w:tblGrid>
        <w:gridCol w:w="2993"/>
        <w:gridCol w:w="7627"/>
      </w:tblGrid>
      <w:tr w:rsidR="007720C6" w:rsidRPr="007720C6" w14:paraId="73F8FEA5" w14:textId="77777777" w:rsidTr="000F631D">
        <w:trPr>
          <w:trHeight w:val="360"/>
        </w:trPr>
        <w:tc>
          <w:tcPr>
            <w:tcW w:w="2993" w:type="dxa"/>
            <w:shd w:val="clear" w:color="auto" w:fill="F2F2F2" w:themeFill="background1" w:themeFillShade="F2"/>
            <w:vAlign w:val="center"/>
          </w:tcPr>
          <w:p w14:paraId="7C1B67B5" w14:textId="77777777" w:rsidR="00797CD3" w:rsidRPr="007720C6" w:rsidRDefault="00797CD3" w:rsidP="002D254D">
            <w:pPr>
              <w:pStyle w:val="BalloonText"/>
              <w:rPr>
                <w:rFonts w:ascii="Arial" w:hAnsi="Arial" w:cs="Arial"/>
                <w:b/>
                <w:bCs/>
                <w:color w:val="000000" w:themeColor="text1"/>
                <w:sz w:val="18"/>
              </w:rPr>
            </w:pPr>
            <w:r w:rsidRPr="007720C6">
              <w:rPr>
                <w:rFonts w:ascii="Arial" w:hAnsi="Arial" w:cs="Arial"/>
                <w:b/>
                <w:bCs/>
                <w:color w:val="000000" w:themeColor="text1"/>
                <w:sz w:val="18"/>
              </w:rPr>
              <w:lastRenderedPageBreak/>
              <w:t>Please restate applicant name:</w:t>
            </w:r>
          </w:p>
        </w:tc>
        <w:tc>
          <w:tcPr>
            <w:tcW w:w="7627" w:type="dxa"/>
            <w:vAlign w:val="center"/>
          </w:tcPr>
          <w:p w14:paraId="426691ED" w14:textId="77777777" w:rsidR="00797CD3" w:rsidRPr="007720C6" w:rsidRDefault="00797CD3" w:rsidP="002D254D">
            <w:pPr>
              <w:pStyle w:val="Header"/>
              <w:tabs>
                <w:tab w:val="clear" w:pos="4680"/>
                <w:tab w:val="clear" w:pos="9360"/>
              </w:tabs>
              <w:rPr>
                <w:rFonts w:cs="Arial"/>
                <w:color w:val="000000" w:themeColor="text1"/>
              </w:rPr>
            </w:pPr>
            <w:r w:rsidRPr="007720C6">
              <w:rPr>
                <w:rFonts w:cs="Arial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720C6">
              <w:rPr>
                <w:rFonts w:cs="Arial"/>
                <w:color w:val="000000" w:themeColor="text1"/>
              </w:rPr>
              <w:instrText xml:space="preserve"> FORMTEXT </w:instrText>
            </w:r>
            <w:r w:rsidRPr="007720C6">
              <w:rPr>
                <w:rFonts w:cs="Arial"/>
                <w:color w:val="000000" w:themeColor="text1"/>
              </w:rPr>
            </w:r>
            <w:r w:rsidRPr="007720C6">
              <w:rPr>
                <w:rFonts w:cs="Arial"/>
                <w:color w:val="000000" w:themeColor="text1"/>
              </w:rPr>
              <w:fldChar w:fldCharType="separate"/>
            </w:r>
            <w:r w:rsidRPr="007720C6">
              <w:rPr>
                <w:rFonts w:cs="Arial"/>
                <w:noProof/>
                <w:color w:val="000000" w:themeColor="text1"/>
              </w:rPr>
              <w:t> </w:t>
            </w:r>
            <w:r w:rsidRPr="007720C6">
              <w:rPr>
                <w:rFonts w:cs="Arial"/>
                <w:noProof/>
                <w:color w:val="000000" w:themeColor="text1"/>
              </w:rPr>
              <w:t> </w:t>
            </w:r>
            <w:r w:rsidRPr="007720C6">
              <w:rPr>
                <w:rFonts w:cs="Arial"/>
                <w:noProof/>
                <w:color w:val="000000" w:themeColor="text1"/>
              </w:rPr>
              <w:t> </w:t>
            </w:r>
            <w:r w:rsidRPr="007720C6">
              <w:rPr>
                <w:rFonts w:cs="Arial"/>
                <w:noProof/>
                <w:color w:val="000000" w:themeColor="text1"/>
              </w:rPr>
              <w:t> </w:t>
            </w:r>
            <w:r w:rsidRPr="007720C6">
              <w:rPr>
                <w:rFonts w:cs="Arial"/>
                <w:noProof/>
                <w:color w:val="000000" w:themeColor="text1"/>
              </w:rPr>
              <w:t> </w:t>
            </w:r>
            <w:r w:rsidRPr="007720C6">
              <w:rPr>
                <w:rFonts w:cs="Arial"/>
                <w:color w:val="000000" w:themeColor="text1"/>
              </w:rPr>
              <w:fldChar w:fldCharType="end"/>
            </w:r>
          </w:p>
        </w:tc>
      </w:tr>
    </w:tbl>
    <w:p w14:paraId="324E0012" w14:textId="77777777" w:rsidR="00797CD3" w:rsidRPr="007720C6" w:rsidRDefault="00797CD3" w:rsidP="00797CD3">
      <w:pPr>
        <w:rPr>
          <w:b/>
          <w:color w:val="000000" w:themeColor="text1"/>
          <w:szCs w:val="21"/>
        </w:rPr>
      </w:pPr>
    </w:p>
    <w:p w14:paraId="21CA09C3" w14:textId="77777777" w:rsidR="00797CD3" w:rsidRPr="007720C6" w:rsidRDefault="00797CD3" w:rsidP="00797CD3">
      <w:pPr>
        <w:rPr>
          <w:b/>
          <w:color w:val="000000" w:themeColor="text1"/>
          <w:szCs w:val="21"/>
        </w:rPr>
      </w:pPr>
    </w:p>
    <w:p w14:paraId="223815BD" w14:textId="5AE5CBF3" w:rsidR="00DA206F" w:rsidRPr="007720C6" w:rsidRDefault="00126208" w:rsidP="00126208">
      <w:pPr>
        <w:jc w:val="center"/>
        <w:rPr>
          <w:b/>
          <w:color w:val="000000" w:themeColor="text1"/>
          <w:sz w:val="24"/>
          <w:szCs w:val="24"/>
        </w:rPr>
      </w:pPr>
      <w:r w:rsidRPr="007720C6">
        <w:rPr>
          <w:b/>
          <w:color w:val="000000" w:themeColor="text1"/>
          <w:sz w:val="24"/>
          <w:szCs w:val="24"/>
        </w:rPr>
        <w:t>Activities, Honors, Community Service and Jobs</w:t>
      </w:r>
      <w:r w:rsidR="00DA206F" w:rsidRPr="007720C6">
        <w:rPr>
          <w:b/>
          <w:color w:val="000000" w:themeColor="text1"/>
          <w:sz w:val="24"/>
          <w:szCs w:val="24"/>
        </w:rPr>
        <w:t xml:space="preserve"> </w:t>
      </w:r>
    </w:p>
    <w:p w14:paraId="5CA6C555" w14:textId="77777777" w:rsidR="0041235A" w:rsidRPr="007720C6" w:rsidRDefault="0041235A" w:rsidP="00F93A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t>Extracurricular school activities (music, athletics, yearbook, clubs, etc.)</w:t>
      </w:r>
      <w:r w:rsidR="008F1504" w:rsidRPr="007720C6">
        <w:rPr>
          <w:rFonts w:cs="Arial"/>
          <w:color w:val="000000" w:themeColor="text1"/>
          <w:sz w:val="20"/>
          <w:szCs w:val="20"/>
        </w:rPr>
        <w:t>:</w:t>
      </w:r>
    </w:p>
    <w:p w14:paraId="04ED2746" w14:textId="77777777" w:rsidR="00DE5E13" w:rsidRPr="007720C6" w:rsidRDefault="00DE5E13" w:rsidP="0041235A">
      <w:pPr>
        <w:rPr>
          <w:rFonts w:cs="Arial"/>
          <w:color w:val="000000" w:themeColor="text1"/>
          <w:sz w:val="20"/>
          <w:szCs w:val="20"/>
        </w:rPr>
      </w:pPr>
    </w:p>
    <w:p w14:paraId="1908504B" w14:textId="77777777" w:rsidR="00126208" w:rsidRPr="007720C6" w:rsidRDefault="00DE5E13" w:rsidP="0041235A">
      <w:pPr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fldChar w:fldCharType="begin">
          <w:ffData>
            <w:name w:val="Text16"/>
            <w:enabled/>
            <w:calcOnExit w:val="0"/>
            <w:textInput>
              <w:format w:val="FIRST CAPITAL"/>
            </w:textInput>
          </w:ffData>
        </w:fldChar>
      </w:r>
      <w:bookmarkStart w:id="18" w:name="Text16"/>
      <w:r w:rsidRPr="007720C6">
        <w:rPr>
          <w:rFonts w:cs="Arial"/>
          <w:color w:val="000000" w:themeColor="text1"/>
          <w:sz w:val="20"/>
          <w:szCs w:val="20"/>
        </w:rPr>
        <w:instrText xml:space="preserve"> FORMTEXT </w:instrText>
      </w:r>
      <w:r w:rsidRPr="007720C6">
        <w:rPr>
          <w:rFonts w:cs="Arial"/>
          <w:color w:val="000000" w:themeColor="text1"/>
          <w:sz w:val="20"/>
          <w:szCs w:val="20"/>
        </w:rPr>
      </w:r>
      <w:r w:rsidRPr="007720C6">
        <w:rPr>
          <w:rFonts w:cs="Arial"/>
          <w:color w:val="000000" w:themeColor="text1"/>
          <w:sz w:val="20"/>
          <w:szCs w:val="20"/>
        </w:rPr>
        <w:fldChar w:fldCharType="separate"/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color w:val="000000" w:themeColor="text1"/>
          <w:sz w:val="20"/>
          <w:szCs w:val="20"/>
        </w:rPr>
        <w:fldChar w:fldCharType="end"/>
      </w:r>
      <w:bookmarkEnd w:id="18"/>
    </w:p>
    <w:p w14:paraId="6EFD18FF" w14:textId="77777777" w:rsidR="0041235A" w:rsidRPr="007720C6" w:rsidRDefault="0041235A" w:rsidP="0041235A">
      <w:pPr>
        <w:rPr>
          <w:rFonts w:cs="Arial"/>
          <w:color w:val="000000" w:themeColor="text1"/>
          <w:sz w:val="20"/>
          <w:szCs w:val="20"/>
        </w:rPr>
      </w:pPr>
    </w:p>
    <w:p w14:paraId="7EB4E0F9" w14:textId="77777777" w:rsidR="0041235A" w:rsidRPr="007720C6" w:rsidRDefault="0041235A" w:rsidP="0041235A">
      <w:pPr>
        <w:rPr>
          <w:rFonts w:cs="Arial"/>
          <w:color w:val="000000" w:themeColor="text1"/>
          <w:sz w:val="20"/>
          <w:szCs w:val="20"/>
        </w:rPr>
      </w:pPr>
    </w:p>
    <w:p w14:paraId="7C27B7D9" w14:textId="77777777" w:rsidR="0041235A" w:rsidRPr="007720C6" w:rsidRDefault="00F93A16" w:rsidP="00F93A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t>Honors and Awards received</w:t>
      </w:r>
      <w:r w:rsidR="008F1504" w:rsidRPr="007720C6">
        <w:rPr>
          <w:rFonts w:cs="Arial"/>
          <w:color w:val="000000" w:themeColor="text1"/>
          <w:sz w:val="20"/>
          <w:szCs w:val="20"/>
        </w:rPr>
        <w:t>:</w:t>
      </w:r>
    </w:p>
    <w:p w14:paraId="1AC508BB" w14:textId="77777777" w:rsidR="00DE5E13" w:rsidRPr="007720C6" w:rsidRDefault="00DE5E13" w:rsidP="00DE5E13">
      <w:pPr>
        <w:rPr>
          <w:rFonts w:cs="Arial"/>
          <w:color w:val="000000" w:themeColor="text1"/>
          <w:sz w:val="20"/>
          <w:szCs w:val="20"/>
        </w:rPr>
      </w:pPr>
    </w:p>
    <w:p w14:paraId="13EC9C04" w14:textId="77777777" w:rsidR="00DE5E13" w:rsidRPr="007720C6" w:rsidRDefault="00DE5E13" w:rsidP="00DE5E13">
      <w:pPr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fldChar w:fldCharType="begin">
          <w:ffData>
            <w:name w:val="Text16"/>
            <w:enabled/>
            <w:calcOnExit w:val="0"/>
            <w:textInput>
              <w:format w:val="FIRST CAPITAL"/>
            </w:textInput>
          </w:ffData>
        </w:fldChar>
      </w:r>
      <w:r w:rsidRPr="007720C6">
        <w:rPr>
          <w:rFonts w:cs="Arial"/>
          <w:color w:val="000000" w:themeColor="text1"/>
          <w:sz w:val="20"/>
          <w:szCs w:val="20"/>
        </w:rPr>
        <w:instrText xml:space="preserve"> FORMTEXT </w:instrText>
      </w:r>
      <w:r w:rsidRPr="007720C6">
        <w:rPr>
          <w:rFonts w:cs="Arial"/>
          <w:color w:val="000000" w:themeColor="text1"/>
          <w:sz w:val="20"/>
          <w:szCs w:val="20"/>
        </w:rPr>
      </w:r>
      <w:r w:rsidRPr="007720C6">
        <w:rPr>
          <w:rFonts w:cs="Arial"/>
          <w:color w:val="000000" w:themeColor="text1"/>
          <w:sz w:val="20"/>
          <w:szCs w:val="20"/>
        </w:rPr>
        <w:fldChar w:fldCharType="separate"/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color w:val="000000" w:themeColor="text1"/>
          <w:sz w:val="20"/>
          <w:szCs w:val="20"/>
        </w:rPr>
        <w:fldChar w:fldCharType="end"/>
      </w:r>
    </w:p>
    <w:p w14:paraId="772A1420" w14:textId="77777777" w:rsidR="00DE5E13" w:rsidRPr="007720C6" w:rsidRDefault="00DE5E13" w:rsidP="00DE5E13">
      <w:pPr>
        <w:rPr>
          <w:rFonts w:cs="Arial"/>
          <w:color w:val="000000" w:themeColor="text1"/>
          <w:sz w:val="20"/>
          <w:szCs w:val="20"/>
        </w:rPr>
      </w:pPr>
    </w:p>
    <w:p w14:paraId="24530531" w14:textId="77777777" w:rsidR="0041235A" w:rsidRPr="007720C6" w:rsidRDefault="0041235A" w:rsidP="0041235A">
      <w:pPr>
        <w:jc w:val="both"/>
        <w:rPr>
          <w:rFonts w:cs="Arial"/>
          <w:b/>
          <w:bCs/>
          <w:color w:val="000000" w:themeColor="text1"/>
          <w:sz w:val="20"/>
          <w:szCs w:val="20"/>
        </w:rPr>
      </w:pPr>
    </w:p>
    <w:p w14:paraId="1FFADC21" w14:textId="77777777" w:rsidR="000B4D2B" w:rsidRPr="007720C6" w:rsidRDefault="002327C0" w:rsidP="002327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t xml:space="preserve">Please tell us about your </w:t>
      </w:r>
      <w:r w:rsidR="0041235A" w:rsidRPr="007720C6">
        <w:rPr>
          <w:rFonts w:cs="Arial"/>
          <w:color w:val="000000" w:themeColor="text1"/>
          <w:sz w:val="20"/>
          <w:szCs w:val="20"/>
        </w:rPr>
        <w:t>Community</w:t>
      </w:r>
      <w:r w:rsidR="00F93A16" w:rsidRPr="007720C6">
        <w:rPr>
          <w:rFonts w:cs="Arial"/>
          <w:color w:val="000000" w:themeColor="text1"/>
          <w:sz w:val="20"/>
          <w:szCs w:val="20"/>
        </w:rPr>
        <w:t xml:space="preserve"> Service</w:t>
      </w:r>
      <w:r w:rsidR="000B4D2B" w:rsidRPr="007720C6">
        <w:rPr>
          <w:rFonts w:cs="Arial"/>
          <w:color w:val="000000" w:themeColor="text1"/>
          <w:sz w:val="20"/>
          <w:szCs w:val="20"/>
        </w:rPr>
        <w:t xml:space="preserve"> </w:t>
      </w:r>
      <w:r w:rsidR="000B4D2B" w:rsidRPr="007720C6">
        <w:rPr>
          <w:rFonts w:cs="Arial"/>
          <w:i/>
          <w:iCs/>
          <w:color w:val="000000" w:themeColor="text1"/>
          <w:sz w:val="20"/>
          <w:szCs w:val="20"/>
        </w:rPr>
        <w:t xml:space="preserve">during </w:t>
      </w:r>
      <w:r w:rsidR="00934EAC" w:rsidRPr="007720C6">
        <w:rPr>
          <w:rFonts w:cs="Arial"/>
          <w:i/>
          <w:iCs/>
          <w:color w:val="000000" w:themeColor="text1"/>
          <w:sz w:val="20"/>
          <w:szCs w:val="20"/>
        </w:rPr>
        <w:t xml:space="preserve">your </w:t>
      </w:r>
      <w:r w:rsidR="00363578" w:rsidRPr="007720C6">
        <w:rPr>
          <w:rFonts w:cs="Arial"/>
          <w:i/>
          <w:iCs/>
          <w:color w:val="000000" w:themeColor="text1"/>
          <w:sz w:val="20"/>
          <w:szCs w:val="20"/>
        </w:rPr>
        <w:t>four</w:t>
      </w:r>
      <w:r w:rsidR="00934EAC" w:rsidRPr="007720C6">
        <w:rPr>
          <w:rFonts w:cs="Arial"/>
          <w:i/>
          <w:iCs/>
          <w:color w:val="000000" w:themeColor="text1"/>
          <w:sz w:val="20"/>
          <w:szCs w:val="20"/>
        </w:rPr>
        <w:t xml:space="preserve"> years in high school</w:t>
      </w:r>
      <w:r w:rsidRPr="007720C6">
        <w:rPr>
          <w:rFonts w:cs="Arial"/>
          <w:i/>
          <w:iCs/>
          <w:color w:val="000000" w:themeColor="text1"/>
          <w:sz w:val="20"/>
          <w:szCs w:val="20"/>
        </w:rPr>
        <w:t>:</w:t>
      </w:r>
      <w:r w:rsidRPr="007720C6">
        <w:rPr>
          <w:rFonts w:cs="Arial"/>
          <w:color w:val="000000" w:themeColor="text1"/>
          <w:sz w:val="20"/>
          <w:szCs w:val="20"/>
        </w:rPr>
        <w:t xml:space="preserve">  </w:t>
      </w:r>
    </w:p>
    <w:p w14:paraId="75DBA1B8" w14:textId="77777777" w:rsidR="000B4D2B" w:rsidRPr="007720C6" w:rsidRDefault="002327C0" w:rsidP="002327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t xml:space="preserve">1) </w:t>
      </w:r>
      <w:r w:rsidR="00934EAC" w:rsidRPr="007720C6">
        <w:rPr>
          <w:rFonts w:cs="Arial"/>
          <w:color w:val="000000" w:themeColor="text1"/>
          <w:sz w:val="20"/>
          <w:szCs w:val="20"/>
        </w:rPr>
        <w:t>How many total hours have you served by volunteering in your community?</w:t>
      </w:r>
    </w:p>
    <w:p w14:paraId="05D817D8" w14:textId="77777777" w:rsidR="0041235A" w:rsidRPr="007720C6" w:rsidRDefault="000B4D2B" w:rsidP="002327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t>2)</w:t>
      </w:r>
      <w:r w:rsidR="002327C0" w:rsidRPr="007720C6">
        <w:rPr>
          <w:rFonts w:cs="Arial"/>
          <w:color w:val="000000" w:themeColor="text1"/>
          <w:sz w:val="20"/>
          <w:szCs w:val="20"/>
        </w:rPr>
        <w:t xml:space="preserve"> </w:t>
      </w:r>
      <w:r w:rsidRPr="007720C6">
        <w:rPr>
          <w:rFonts w:cs="Arial"/>
          <w:color w:val="000000" w:themeColor="text1"/>
          <w:sz w:val="20"/>
          <w:szCs w:val="20"/>
        </w:rPr>
        <w:t>W</w:t>
      </w:r>
      <w:r w:rsidR="002327C0" w:rsidRPr="007720C6">
        <w:rPr>
          <w:rFonts w:cs="Arial"/>
          <w:color w:val="000000" w:themeColor="text1"/>
          <w:sz w:val="20"/>
          <w:szCs w:val="20"/>
        </w:rPr>
        <w:t xml:space="preserve">hich organizations </w:t>
      </w:r>
      <w:r w:rsidR="00934EAC" w:rsidRPr="007720C6">
        <w:rPr>
          <w:rFonts w:cs="Arial"/>
          <w:color w:val="000000" w:themeColor="text1"/>
          <w:sz w:val="20"/>
          <w:szCs w:val="20"/>
        </w:rPr>
        <w:t>have you</w:t>
      </w:r>
      <w:r w:rsidR="002327C0" w:rsidRPr="007720C6">
        <w:rPr>
          <w:rFonts w:cs="Arial"/>
          <w:color w:val="000000" w:themeColor="text1"/>
          <w:sz w:val="20"/>
          <w:szCs w:val="20"/>
        </w:rPr>
        <w:t xml:space="preserve"> supported </w:t>
      </w:r>
      <w:r w:rsidRPr="007720C6">
        <w:rPr>
          <w:rFonts w:cs="Arial"/>
          <w:color w:val="000000" w:themeColor="text1"/>
          <w:sz w:val="20"/>
          <w:szCs w:val="20"/>
        </w:rPr>
        <w:t>by volunteering your time?</w:t>
      </w:r>
    </w:p>
    <w:p w14:paraId="4E1760A8" w14:textId="77777777" w:rsidR="0041235A" w:rsidRPr="007720C6" w:rsidRDefault="0041235A" w:rsidP="0041235A">
      <w:pPr>
        <w:rPr>
          <w:rFonts w:cs="Arial"/>
          <w:color w:val="000000" w:themeColor="text1"/>
          <w:sz w:val="20"/>
          <w:szCs w:val="20"/>
        </w:rPr>
      </w:pPr>
    </w:p>
    <w:p w14:paraId="71E3E6CB" w14:textId="77777777" w:rsidR="001B15EF" w:rsidRPr="007720C6" w:rsidRDefault="00DE5E13" w:rsidP="0041235A">
      <w:pPr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t>Hours served (approximate):</w:t>
      </w:r>
    </w:p>
    <w:p w14:paraId="4F19EAD0" w14:textId="77777777" w:rsidR="0041235A" w:rsidRPr="007720C6" w:rsidRDefault="00363578" w:rsidP="0041235A">
      <w:pPr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9" w:name="Text17"/>
      <w:r w:rsidRPr="007720C6">
        <w:rPr>
          <w:rFonts w:cs="Arial"/>
          <w:color w:val="000000" w:themeColor="text1"/>
          <w:sz w:val="20"/>
          <w:szCs w:val="20"/>
        </w:rPr>
        <w:instrText xml:space="preserve"> FORMTEXT </w:instrText>
      </w:r>
      <w:r w:rsidRPr="007720C6">
        <w:rPr>
          <w:rFonts w:cs="Arial"/>
          <w:color w:val="000000" w:themeColor="text1"/>
          <w:sz w:val="20"/>
          <w:szCs w:val="20"/>
        </w:rPr>
      </w:r>
      <w:r w:rsidRPr="007720C6">
        <w:rPr>
          <w:rFonts w:cs="Arial"/>
          <w:color w:val="000000" w:themeColor="text1"/>
          <w:sz w:val="20"/>
          <w:szCs w:val="20"/>
        </w:rPr>
        <w:fldChar w:fldCharType="separate"/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color w:val="000000" w:themeColor="text1"/>
          <w:sz w:val="20"/>
          <w:szCs w:val="20"/>
        </w:rPr>
        <w:fldChar w:fldCharType="end"/>
      </w:r>
      <w:bookmarkEnd w:id="19"/>
    </w:p>
    <w:p w14:paraId="30520B26" w14:textId="77777777" w:rsidR="00DE5E13" w:rsidRPr="007720C6" w:rsidRDefault="00DE5E13" w:rsidP="0041235A">
      <w:pPr>
        <w:rPr>
          <w:rFonts w:cs="Arial"/>
          <w:color w:val="000000" w:themeColor="text1"/>
          <w:sz w:val="20"/>
          <w:szCs w:val="20"/>
        </w:rPr>
      </w:pPr>
    </w:p>
    <w:p w14:paraId="5682859F" w14:textId="77777777" w:rsidR="00DE5E13" w:rsidRPr="007720C6" w:rsidRDefault="00DE5E13" w:rsidP="0041235A">
      <w:pPr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t>Organizations served:</w:t>
      </w:r>
    </w:p>
    <w:p w14:paraId="684D1647" w14:textId="77777777" w:rsidR="0041235A" w:rsidRPr="007720C6" w:rsidRDefault="00DE5E13" w:rsidP="0041235A">
      <w:pPr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20" w:name="Text18"/>
      <w:r w:rsidRPr="007720C6">
        <w:rPr>
          <w:rFonts w:cs="Arial"/>
          <w:color w:val="000000" w:themeColor="text1"/>
          <w:sz w:val="20"/>
          <w:szCs w:val="20"/>
        </w:rPr>
        <w:instrText xml:space="preserve"> FORMTEXT </w:instrText>
      </w:r>
      <w:r w:rsidRPr="007720C6">
        <w:rPr>
          <w:rFonts w:cs="Arial"/>
          <w:color w:val="000000" w:themeColor="text1"/>
          <w:sz w:val="20"/>
          <w:szCs w:val="20"/>
        </w:rPr>
      </w:r>
      <w:r w:rsidRPr="007720C6">
        <w:rPr>
          <w:rFonts w:cs="Arial"/>
          <w:color w:val="000000" w:themeColor="text1"/>
          <w:sz w:val="20"/>
          <w:szCs w:val="20"/>
        </w:rPr>
        <w:fldChar w:fldCharType="separate"/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color w:val="000000" w:themeColor="text1"/>
          <w:sz w:val="20"/>
          <w:szCs w:val="20"/>
        </w:rPr>
        <w:fldChar w:fldCharType="end"/>
      </w:r>
      <w:bookmarkEnd w:id="20"/>
    </w:p>
    <w:p w14:paraId="705C82BF" w14:textId="77777777" w:rsidR="002327C0" w:rsidRPr="007720C6" w:rsidRDefault="002327C0" w:rsidP="0041235A">
      <w:pPr>
        <w:rPr>
          <w:rFonts w:cs="Arial"/>
          <w:color w:val="000000" w:themeColor="text1"/>
          <w:sz w:val="20"/>
          <w:szCs w:val="20"/>
        </w:rPr>
      </w:pPr>
    </w:p>
    <w:p w14:paraId="3E318BC0" w14:textId="77777777" w:rsidR="00233120" w:rsidRPr="007720C6" w:rsidRDefault="00233120" w:rsidP="0041235A">
      <w:pPr>
        <w:rPr>
          <w:rFonts w:cs="Arial"/>
          <w:color w:val="000000" w:themeColor="text1"/>
          <w:sz w:val="20"/>
          <w:szCs w:val="20"/>
        </w:rPr>
      </w:pPr>
    </w:p>
    <w:p w14:paraId="2810DB3D" w14:textId="77777777" w:rsidR="0041235A" w:rsidRPr="007720C6" w:rsidRDefault="0041235A" w:rsidP="00F93A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t>Jobs y</w:t>
      </w:r>
      <w:r w:rsidR="00F93A16" w:rsidRPr="007720C6">
        <w:rPr>
          <w:rFonts w:cs="Arial"/>
          <w:color w:val="000000" w:themeColor="text1"/>
          <w:sz w:val="20"/>
          <w:szCs w:val="20"/>
        </w:rPr>
        <w:t>ou have held during high school</w:t>
      </w:r>
      <w:r w:rsidR="008F1504" w:rsidRPr="007720C6">
        <w:rPr>
          <w:rFonts w:cs="Arial"/>
          <w:color w:val="000000" w:themeColor="text1"/>
          <w:sz w:val="20"/>
          <w:szCs w:val="20"/>
        </w:rPr>
        <w:t>:</w:t>
      </w:r>
    </w:p>
    <w:p w14:paraId="29B784C2" w14:textId="77777777" w:rsidR="0041235A" w:rsidRPr="007720C6" w:rsidRDefault="0041235A" w:rsidP="0041235A">
      <w:pPr>
        <w:rPr>
          <w:rFonts w:cs="Arial"/>
          <w:color w:val="000000" w:themeColor="text1"/>
          <w:sz w:val="20"/>
          <w:szCs w:val="20"/>
        </w:rPr>
      </w:pPr>
    </w:p>
    <w:p w14:paraId="006CD8E7" w14:textId="77777777" w:rsidR="00DE5E13" w:rsidRPr="007720C6" w:rsidRDefault="00DE5E13" w:rsidP="0041235A">
      <w:pPr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21" w:name="Text19"/>
      <w:r w:rsidRPr="007720C6">
        <w:rPr>
          <w:rFonts w:cs="Arial"/>
          <w:color w:val="000000" w:themeColor="text1"/>
          <w:sz w:val="20"/>
          <w:szCs w:val="20"/>
        </w:rPr>
        <w:instrText xml:space="preserve"> FORMTEXT </w:instrText>
      </w:r>
      <w:r w:rsidRPr="007720C6">
        <w:rPr>
          <w:rFonts w:cs="Arial"/>
          <w:color w:val="000000" w:themeColor="text1"/>
          <w:sz w:val="20"/>
          <w:szCs w:val="20"/>
        </w:rPr>
      </w:r>
      <w:r w:rsidRPr="007720C6">
        <w:rPr>
          <w:rFonts w:cs="Arial"/>
          <w:color w:val="000000" w:themeColor="text1"/>
          <w:sz w:val="20"/>
          <w:szCs w:val="20"/>
        </w:rPr>
        <w:fldChar w:fldCharType="separate"/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color w:val="000000" w:themeColor="text1"/>
          <w:sz w:val="20"/>
          <w:szCs w:val="20"/>
        </w:rPr>
        <w:fldChar w:fldCharType="end"/>
      </w:r>
      <w:bookmarkEnd w:id="21"/>
    </w:p>
    <w:p w14:paraId="6AC9C1E6" w14:textId="77777777" w:rsidR="00BB7F94" w:rsidRPr="007720C6" w:rsidRDefault="00BB7F94" w:rsidP="0041235A">
      <w:pPr>
        <w:rPr>
          <w:rFonts w:cs="Arial"/>
          <w:color w:val="000000" w:themeColor="text1"/>
          <w:sz w:val="20"/>
          <w:szCs w:val="20"/>
        </w:rPr>
      </w:pPr>
    </w:p>
    <w:p w14:paraId="5920864C" w14:textId="77777777" w:rsidR="00D8247D" w:rsidRPr="007720C6" w:rsidRDefault="00D8247D" w:rsidP="0041235A">
      <w:pPr>
        <w:rPr>
          <w:rFonts w:cs="Arial"/>
          <w:color w:val="000000" w:themeColor="text1"/>
          <w:sz w:val="20"/>
          <w:szCs w:val="20"/>
        </w:rPr>
      </w:pPr>
    </w:p>
    <w:p w14:paraId="4FCCECA6" w14:textId="77777777" w:rsidR="0041235A" w:rsidRPr="007720C6" w:rsidRDefault="00AF1378" w:rsidP="00AF1378">
      <w:pPr>
        <w:jc w:val="center"/>
        <w:rPr>
          <w:rFonts w:cs="Arial"/>
          <w:b/>
          <w:bCs/>
          <w:color w:val="000000" w:themeColor="text1"/>
          <w:sz w:val="24"/>
          <w:szCs w:val="24"/>
        </w:rPr>
      </w:pPr>
      <w:r w:rsidRPr="007720C6">
        <w:rPr>
          <w:rFonts w:cs="Arial"/>
          <w:b/>
          <w:bCs/>
          <w:color w:val="000000" w:themeColor="text1"/>
          <w:sz w:val="24"/>
          <w:szCs w:val="24"/>
        </w:rPr>
        <w:t>Other Scholarships</w:t>
      </w:r>
    </w:p>
    <w:p w14:paraId="039F6A62" w14:textId="77777777" w:rsidR="0041235A" w:rsidRPr="007720C6" w:rsidRDefault="0041235A" w:rsidP="008F15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t>What other scholarship</w:t>
      </w:r>
      <w:r w:rsidR="00EA33E2" w:rsidRPr="007720C6">
        <w:rPr>
          <w:rFonts w:cs="Arial"/>
          <w:color w:val="000000" w:themeColor="text1"/>
          <w:sz w:val="20"/>
          <w:szCs w:val="20"/>
        </w:rPr>
        <w:t>(</w:t>
      </w:r>
      <w:r w:rsidRPr="007720C6">
        <w:rPr>
          <w:rFonts w:cs="Arial"/>
          <w:color w:val="000000" w:themeColor="text1"/>
          <w:sz w:val="20"/>
          <w:szCs w:val="20"/>
        </w:rPr>
        <w:t>s</w:t>
      </w:r>
      <w:r w:rsidR="00EA33E2" w:rsidRPr="007720C6">
        <w:rPr>
          <w:rFonts w:cs="Arial"/>
          <w:color w:val="000000" w:themeColor="text1"/>
          <w:sz w:val="20"/>
          <w:szCs w:val="20"/>
        </w:rPr>
        <w:t>)</w:t>
      </w:r>
      <w:r w:rsidRPr="007720C6">
        <w:rPr>
          <w:rFonts w:cs="Arial"/>
          <w:color w:val="000000" w:themeColor="text1"/>
          <w:sz w:val="20"/>
          <w:szCs w:val="20"/>
        </w:rPr>
        <w:t xml:space="preserve"> have you applied for?</w:t>
      </w:r>
    </w:p>
    <w:p w14:paraId="15C0EF6C" w14:textId="77777777" w:rsidR="0041235A" w:rsidRPr="007720C6" w:rsidRDefault="0041235A" w:rsidP="0041235A">
      <w:pPr>
        <w:rPr>
          <w:rFonts w:cs="Arial"/>
          <w:color w:val="000000" w:themeColor="text1"/>
          <w:sz w:val="20"/>
          <w:szCs w:val="20"/>
        </w:rPr>
      </w:pPr>
    </w:p>
    <w:p w14:paraId="25ADB018" w14:textId="77777777" w:rsidR="0041235A" w:rsidRPr="007720C6" w:rsidRDefault="00DE5E13" w:rsidP="0041235A">
      <w:pPr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22" w:name="Text20"/>
      <w:r w:rsidRPr="007720C6">
        <w:rPr>
          <w:rFonts w:cs="Arial"/>
          <w:color w:val="000000" w:themeColor="text1"/>
          <w:sz w:val="20"/>
          <w:szCs w:val="20"/>
        </w:rPr>
        <w:instrText xml:space="preserve"> FORMTEXT </w:instrText>
      </w:r>
      <w:r w:rsidRPr="007720C6">
        <w:rPr>
          <w:rFonts w:cs="Arial"/>
          <w:color w:val="000000" w:themeColor="text1"/>
          <w:sz w:val="20"/>
          <w:szCs w:val="20"/>
        </w:rPr>
      </w:r>
      <w:r w:rsidRPr="007720C6">
        <w:rPr>
          <w:rFonts w:cs="Arial"/>
          <w:color w:val="000000" w:themeColor="text1"/>
          <w:sz w:val="20"/>
          <w:szCs w:val="20"/>
        </w:rPr>
        <w:fldChar w:fldCharType="separate"/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color w:val="000000" w:themeColor="text1"/>
          <w:sz w:val="20"/>
          <w:szCs w:val="20"/>
        </w:rPr>
        <w:fldChar w:fldCharType="end"/>
      </w:r>
      <w:bookmarkEnd w:id="22"/>
    </w:p>
    <w:p w14:paraId="1349427E" w14:textId="77777777" w:rsidR="0041235A" w:rsidRPr="007720C6" w:rsidRDefault="0041235A" w:rsidP="0041235A">
      <w:pPr>
        <w:rPr>
          <w:rFonts w:cs="Arial"/>
          <w:color w:val="000000" w:themeColor="text1"/>
          <w:sz w:val="20"/>
          <w:szCs w:val="20"/>
        </w:rPr>
      </w:pPr>
    </w:p>
    <w:p w14:paraId="46893FB2" w14:textId="77777777" w:rsidR="00233120" w:rsidRPr="007720C6" w:rsidRDefault="00233120" w:rsidP="0041235A">
      <w:pPr>
        <w:rPr>
          <w:rFonts w:cs="Arial"/>
          <w:color w:val="000000" w:themeColor="text1"/>
          <w:sz w:val="20"/>
          <w:szCs w:val="20"/>
        </w:rPr>
      </w:pPr>
    </w:p>
    <w:p w14:paraId="7C8890F8" w14:textId="77777777" w:rsidR="0041235A" w:rsidRPr="007720C6" w:rsidRDefault="0041235A" w:rsidP="008F15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t>Which scholarship</w:t>
      </w:r>
      <w:r w:rsidR="008C3369" w:rsidRPr="007720C6">
        <w:rPr>
          <w:rFonts w:cs="Arial"/>
          <w:color w:val="000000" w:themeColor="text1"/>
          <w:sz w:val="20"/>
          <w:szCs w:val="20"/>
        </w:rPr>
        <w:t>(</w:t>
      </w:r>
      <w:r w:rsidRPr="007720C6">
        <w:rPr>
          <w:rFonts w:cs="Arial"/>
          <w:color w:val="000000" w:themeColor="text1"/>
          <w:sz w:val="20"/>
          <w:szCs w:val="20"/>
        </w:rPr>
        <w:t>s</w:t>
      </w:r>
      <w:r w:rsidR="008C3369" w:rsidRPr="007720C6">
        <w:rPr>
          <w:rFonts w:cs="Arial"/>
          <w:color w:val="000000" w:themeColor="text1"/>
          <w:sz w:val="20"/>
          <w:szCs w:val="20"/>
        </w:rPr>
        <w:t>)</w:t>
      </w:r>
      <w:r w:rsidR="000E071E" w:rsidRPr="007720C6">
        <w:rPr>
          <w:rFonts w:cs="Arial"/>
          <w:color w:val="000000" w:themeColor="text1"/>
          <w:sz w:val="20"/>
          <w:szCs w:val="20"/>
        </w:rPr>
        <w:t>, if any,</w:t>
      </w:r>
      <w:r w:rsidRPr="007720C6">
        <w:rPr>
          <w:rFonts w:cs="Arial"/>
          <w:color w:val="000000" w:themeColor="text1"/>
          <w:sz w:val="20"/>
          <w:szCs w:val="20"/>
        </w:rPr>
        <w:t xml:space="preserve"> have you been notified of receiving?  Please list the </w:t>
      </w:r>
      <w:r w:rsidR="00170139" w:rsidRPr="007720C6">
        <w:rPr>
          <w:rFonts w:cs="Arial"/>
          <w:color w:val="000000" w:themeColor="text1"/>
          <w:sz w:val="20"/>
          <w:szCs w:val="20"/>
        </w:rPr>
        <w:t xml:space="preserve">dollar </w:t>
      </w:r>
      <w:r w:rsidRPr="007720C6">
        <w:rPr>
          <w:rFonts w:cs="Arial"/>
          <w:color w:val="000000" w:themeColor="text1"/>
          <w:sz w:val="20"/>
          <w:szCs w:val="20"/>
        </w:rPr>
        <w:t xml:space="preserve">amount </w:t>
      </w:r>
      <w:r w:rsidR="00170139" w:rsidRPr="007720C6">
        <w:rPr>
          <w:rFonts w:cs="Arial"/>
          <w:color w:val="000000" w:themeColor="text1"/>
          <w:sz w:val="20"/>
          <w:szCs w:val="20"/>
        </w:rPr>
        <w:t>for</w:t>
      </w:r>
      <w:r w:rsidRPr="007720C6">
        <w:rPr>
          <w:rFonts w:cs="Arial"/>
          <w:color w:val="000000" w:themeColor="text1"/>
          <w:sz w:val="20"/>
          <w:szCs w:val="20"/>
        </w:rPr>
        <w:t xml:space="preserve"> each scholarship.</w:t>
      </w:r>
    </w:p>
    <w:p w14:paraId="1E2E78F3" w14:textId="77777777" w:rsidR="0041235A" w:rsidRPr="007720C6" w:rsidRDefault="0041235A" w:rsidP="0041235A">
      <w:pPr>
        <w:rPr>
          <w:rFonts w:cs="Arial"/>
          <w:color w:val="000000" w:themeColor="text1"/>
          <w:sz w:val="20"/>
          <w:szCs w:val="20"/>
        </w:rPr>
      </w:pPr>
    </w:p>
    <w:p w14:paraId="77E2C9AE" w14:textId="77777777" w:rsidR="0041235A" w:rsidRPr="007720C6" w:rsidRDefault="00DE5E13" w:rsidP="0041235A">
      <w:pPr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23" w:name="Text21"/>
      <w:r w:rsidRPr="007720C6">
        <w:rPr>
          <w:rFonts w:cs="Arial"/>
          <w:color w:val="000000" w:themeColor="text1"/>
          <w:sz w:val="20"/>
          <w:szCs w:val="20"/>
        </w:rPr>
        <w:instrText xml:space="preserve"> FORMTEXT </w:instrText>
      </w:r>
      <w:r w:rsidRPr="007720C6">
        <w:rPr>
          <w:rFonts w:cs="Arial"/>
          <w:color w:val="000000" w:themeColor="text1"/>
          <w:sz w:val="20"/>
          <w:szCs w:val="20"/>
        </w:rPr>
      </w:r>
      <w:r w:rsidRPr="007720C6">
        <w:rPr>
          <w:rFonts w:cs="Arial"/>
          <w:color w:val="000000" w:themeColor="text1"/>
          <w:sz w:val="20"/>
          <w:szCs w:val="20"/>
        </w:rPr>
        <w:fldChar w:fldCharType="separate"/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color w:val="000000" w:themeColor="text1"/>
          <w:sz w:val="20"/>
          <w:szCs w:val="20"/>
        </w:rPr>
        <w:fldChar w:fldCharType="end"/>
      </w:r>
      <w:bookmarkEnd w:id="23"/>
    </w:p>
    <w:p w14:paraId="52601C62" w14:textId="77777777" w:rsidR="0041235A" w:rsidRPr="007720C6" w:rsidRDefault="0041235A" w:rsidP="0041235A">
      <w:pPr>
        <w:rPr>
          <w:rFonts w:cs="Arial"/>
          <w:color w:val="000000" w:themeColor="text1"/>
          <w:sz w:val="20"/>
          <w:szCs w:val="20"/>
        </w:rPr>
      </w:pPr>
    </w:p>
    <w:p w14:paraId="4C2DC553" w14:textId="77777777" w:rsidR="00D8247D" w:rsidRPr="007720C6" w:rsidRDefault="00D8247D" w:rsidP="0041235A">
      <w:pPr>
        <w:rPr>
          <w:rFonts w:cs="Arial"/>
          <w:color w:val="000000" w:themeColor="text1"/>
          <w:sz w:val="20"/>
          <w:szCs w:val="20"/>
        </w:rPr>
      </w:pPr>
    </w:p>
    <w:p w14:paraId="12F7E64F" w14:textId="77777777" w:rsidR="0041235A" w:rsidRPr="007720C6" w:rsidRDefault="00AF1378" w:rsidP="00AF1378">
      <w:pPr>
        <w:jc w:val="center"/>
        <w:rPr>
          <w:rFonts w:cs="Arial"/>
          <w:b/>
          <w:bCs/>
          <w:color w:val="000000" w:themeColor="text1"/>
          <w:sz w:val="24"/>
          <w:szCs w:val="24"/>
        </w:rPr>
      </w:pPr>
      <w:r w:rsidRPr="007720C6">
        <w:rPr>
          <w:rFonts w:cs="Arial"/>
          <w:b/>
          <w:bCs/>
          <w:color w:val="000000" w:themeColor="text1"/>
          <w:sz w:val="24"/>
          <w:szCs w:val="24"/>
        </w:rPr>
        <w:t>Inspiration &amp; Thanks</w:t>
      </w:r>
    </w:p>
    <w:p w14:paraId="4B4B206B" w14:textId="77777777" w:rsidR="0041235A" w:rsidRPr="007720C6" w:rsidRDefault="0041235A" w:rsidP="008F15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t>What were some classes or activities you were involved in at Bradford H.S. that inspired you to pursue the field of study you have chosen?</w:t>
      </w:r>
    </w:p>
    <w:p w14:paraId="1C2779CC" w14:textId="77777777" w:rsidR="0041235A" w:rsidRPr="007720C6" w:rsidRDefault="0041235A" w:rsidP="0041235A">
      <w:pPr>
        <w:rPr>
          <w:rFonts w:cs="Arial"/>
          <w:color w:val="000000" w:themeColor="text1"/>
          <w:sz w:val="20"/>
          <w:szCs w:val="20"/>
        </w:rPr>
      </w:pPr>
    </w:p>
    <w:p w14:paraId="3178412E" w14:textId="77777777" w:rsidR="0041235A" w:rsidRPr="007720C6" w:rsidRDefault="00DE5E13" w:rsidP="0041235A">
      <w:pPr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24" w:name="Text22"/>
      <w:r w:rsidRPr="007720C6">
        <w:rPr>
          <w:rFonts w:cs="Arial"/>
          <w:color w:val="000000" w:themeColor="text1"/>
          <w:sz w:val="20"/>
          <w:szCs w:val="20"/>
        </w:rPr>
        <w:instrText xml:space="preserve"> FORMTEXT </w:instrText>
      </w:r>
      <w:r w:rsidRPr="007720C6">
        <w:rPr>
          <w:rFonts w:cs="Arial"/>
          <w:color w:val="000000" w:themeColor="text1"/>
          <w:sz w:val="20"/>
          <w:szCs w:val="20"/>
        </w:rPr>
      </w:r>
      <w:r w:rsidRPr="007720C6">
        <w:rPr>
          <w:rFonts w:cs="Arial"/>
          <w:color w:val="000000" w:themeColor="text1"/>
          <w:sz w:val="20"/>
          <w:szCs w:val="20"/>
        </w:rPr>
        <w:fldChar w:fldCharType="separate"/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color w:val="000000" w:themeColor="text1"/>
          <w:sz w:val="20"/>
          <w:szCs w:val="20"/>
        </w:rPr>
        <w:fldChar w:fldCharType="end"/>
      </w:r>
      <w:bookmarkEnd w:id="24"/>
    </w:p>
    <w:p w14:paraId="6D6952C8" w14:textId="77777777" w:rsidR="0041235A" w:rsidRPr="007720C6" w:rsidRDefault="0041235A" w:rsidP="0041235A">
      <w:pPr>
        <w:rPr>
          <w:rFonts w:cs="Arial"/>
          <w:color w:val="000000" w:themeColor="text1"/>
          <w:sz w:val="20"/>
          <w:szCs w:val="20"/>
        </w:rPr>
      </w:pPr>
    </w:p>
    <w:p w14:paraId="0EBBF37C" w14:textId="77777777" w:rsidR="00233120" w:rsidRPr="007720C6" w:rsidRDefault="00233120" w:rsidP="0041235A">
      <w:pPr>
        <w:rPr>
          <w:rFonts w:cs="Arial"/>
          <w:color w:val="000000" w:themeColor="text1"/>
          <w:sz w:val="20"/>
          <w:szCs w:val="20"/>
        </w:rPr>
      </w:pPr>
    </w:p>
    <w:p w14:paraId="7C99B106" w14:textId="6BB698B6" w:rsidR="0041235A" w:rsidRPr="007720C6" w:rsidRDefault="00F265A1" w:rsidP="008F15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Is</w:t>
      </w:r>
      <w:r w:rsidR="0041235A" w:rsidRPr="007720C6">
        <w:rPr>
          <w:rFonts w:cs="Arial"/>
          <w:color w:val="000000" w:themeColor="text1"/>
          <w:sz w:val="20"/>
          <w:szCs w:val="20"/>
        </w:rPr>
        <w:t xml:space="preserve"> there anyone in particular at Bradford H.S. </w:t>
      </w:r>
      <w:r w:rsidR="0041235A" w:rsidRPr="00F265A1">
        <w:rPr>
          <w:rFonts w:cs="Arial"/>
          <w:i/>
          <w:iCs/>
          <w:color w:val="000000" w:themeColor="text1"/>
          <w:sz w:val="20"/>
          <w:szCs w:val="20"/>
        </w:rPr>
        <w:t>(principal, teacher, counselor, coach, special area teacher, etc.)</w:t>
      </w:r>
      <w:r w:rsidR="0041235A" w:rsidRPr="007720C6">
        <w:rPr>
          <w:rFonts w:cs="Arial"/>
          <w:color w:val="000000" w:themeColor="text1"/>
          <w:sz w:val="20"/>
          <w:szCs w:val="20"/>
        </w:rPr>
        <w:t xml:space="preserve"> </w:t>
      </w:r>
      <w:r w:rsidR="00E166B2" w:rsidRPr="007720C6">
        <w:rPr>
          <w:rFonts w:cs="Arial"/>
          <w:color w:val="000000" w:themeColor="text1"/>
          <w:sz w:val="20"/>
          <w:szCs w:val="20"/>
        </w:rPr>
        <w:t>whom</w:t>
      </w:r>
      <w:r w:rsidR="0041235A" w:rsidRPr="007720C6">
        <w:rPr>
          <w:rFonts w:cs="Arial"/>
          <w:color w:val="000000" w:themeColor="text1"/>
          <w:sz w:val="20"/>
          <w:szCs w:val="20"/>
        </w:rPr>
        <w:t xml:space="preserve"> you would like to thank </w:t>
      </w:r>
      <w:r w:rsidR="0041235A" w:rsidRPr="007720C6">
        <w:rPr>
          <w:rFonts w:cs="Arial"/>
          <w:color w:val="000000" w:themeColor="text1"/>
          <w:sz w:val="20"/>
          <w:szCs w:val="20"/>
          <w:u w:val="single"/>
        </w:rPr>
        <w:t>and</w:t>
      </w:r>
      <w:r w:rsidR="0041235A" w:rsidRPr="007720C6">
        <w:rPr>
          <w:rFonts w:cs="Arial"/>
          <w:color w:val="000000" w:themeColor="text1"/>
          <w:sz w:val="20"/>
          <w:szCs w:val="20"/>
        </w:rPr>
        <w:t xml:space="preserve"> </w:t>
      </w:r>
      <w:r w:rsidR="00E166B2" w:rsidRPr="007720C6">
        <w:rPr>
          <w:rFonts w:cs="Arial"/>
          <w:color w:val="000000" w:themeColor="text1"/>
          <w:sz w:val="20"/>
          <w:szCs w:val="20"/>
        </w:rPr>
        <w:t xml:space="preserve">for </w:t>
      </w:r>
      <w:r w:rsidR="0041235A" w:rsidRPr="007720C6">
        <w:rPr>
          <w:rFonts w:cs="Arial"/>
          <w:color w:val="000000" w:themeColor="text1"/>
          <w:sz w:val="20"/>
          <w:szCs w:val="20"/>
        </w:rPr>
        <w:t xml:space="preserve">what </w:t>
      </w:r>
      <w:r w:rsidR="00E166B2" w:rsidRPr="007720C6">
        <w:rPr>
          <w:rFonts w:cs="Arial"/>
          <w:color w:val="000000" w:themeColor="text1"/>
          <w:sz w:val="20"/>
          <w:szCs w:val="20"/>
        </w:rPr>
        <w:t xml:space="preserve">reason(s) </w:t>
      </w:r>
      <w:r w:rsidR="0041235A" w:rsidRPr="007720C6">
        <w:rPr>
          <w:rFonts w:cs="Arial"/>
          <w:color w:val="000000" w:themeColor="text1"/>
          <w:sz w:val="20"/>
          <w:szCs w:val="20"/>
        </w:rPr>
        <w:t>would you like to thank them?</w:t>
      </w:r>
    </w:p>
    <w:p w14:paraId="2F292273" w14:textId="77777777" w:rsidR="0041235A" w:rsidRPr="007720C6" w:rsidRDefault="0041235A" w:rsidP="0041235A">
      <w:pPr>
        <w:rPr>
          <w:rFonts w:cs="Arial"/>
          <w:color w:val="000000" w:themeColor="text1"/>
          <w:sz w:val="20"/>
          <w:szCs w:val="20"/>
        </w:rPr>
      </w:pPr>
    </w:p>
    <w:p w14:paraId="581B6593" w14:textId="77777777" w:rsidR="0041235A" w:rsidRPr="007720C6" w:rsidRDefault="00DE5E13" w:rsidP="0041235A">
      <w:pPr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25" w:name="Text23"/>
      <w:r w:rsidRPr="007720C6">
        <w:rPr>
          <w:rFonts w:cs="Arial"/>
          <w:color w:val="000000" w:themeColor="text1"/>
          <w:sz w:val="20"/>
          <w:szCs w:val="20"/>
        </w:rPr>
        <w:instrText xml:space="preserve"> FORMTEXT </w:instrText>
      </w:r>
      <w:r w:rsidRPr="007720C6">
        <w:rPr>
          <w:rFonts w:cs="Arial"/>
          <w:color w:val="000000" w:themeColor="text1"/>
          <w:sz w:val="20"/>
          <w:szCs w:val="20"/>
        </w:rPr>
      </w:r>
      <w:r w:rsidRPr="007720C6">
        <w:rPr>
          <w:rFonts w:cs="Arial"/>
          <w:color w:val="000000" w:themeColor="text1"/>
          <w:sz w:val="20"/>
          <w:szCs w:val="20"/>
        </w:rPr>
        <w:fldChar w:fldCharType="separate"/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color w:val="000000" w:themeColor="text1"/>
          <w:sz w:val="20"/>
          <w:szCs w:val="20"/>
        </w:rPr>
        <w:fldChar w:fldCharType="end"/>
      </w:r>
      <w:bookmarkEnd w:id="25"/>
    </w:p>
    <w:p w14:paraId="2E14A367" w14:textId="77777777" w:rsidR="0041235A" w:rsidRPr="007720C6" w:rsidRDefault="0041235A" w:rsidP="0041235A">
      <w:pPr>
        <w:rPr>
          <w:rFonts w:cs="Arial"/>
          <w:color w:val="000000" w:themeColor="text1"/>
          <w:sz w:val="20"/>
          <w:szCs w:val="20"/>
        </w:rPr>
      </w:pPr>
    </w:p>
    <w:p w14:paraId="68CD6894" w14:textId="77777777" w:rsidR="00D8247D" w:rsidRDefault="00D8247D" w:rsidP="0041235A">
      <w:pPr>
        <w:rPr>
          <w:rFonts w:cs="Arial"/>
          <w:color w:val="000000" w:themeColor="text1"/>
          <w:sz w:val="20"/>
          <w:szCs w:val="20"/>
        </w:rPr>
      </w:pPr>
    </w:p>
    <w:p w14:paraId="0401BD91" w14:textId="77777777" w:rsidR="000F631D" w:rsidRDefault="000F631D" w:rsidP="0041235A">
      <w:pPr>
        <w:rPr>
          <w:rFonts w:cs="Arial"/>
          <w:color w:val="000000" w:themeColor="text1"/>
          <w:sz w:val="20"/>
          <w:szCs w:val="20"/>
        </w:rPr>
      </w:pPr>
    </w:p>
    <w:p w14:paraId="02ACB1E8" w14:textId="77777777" w:rsidR="000F631D" w:rsidRPr="007720C6" w:rsidRDefault="000F631D" w:rsidP="0041235A">
      <w:pPr>
        <w:rPr>
          <w:rFonts w:cs="Arial"/>
          <w:color w:val="000000" w:themeColor="text1"/>
          <w:sz w:val="20"/>
          <w:szCs w:val="20"/>
        </w:rPr>
      </w:pPr>
    </w:p>
    <w:p w14:paraId="2B31DE84" w14:textId="3D71B62F" w:rsidR="0041235A" w:rsidRPr="007720C6" w:rsidRDefault="00AF1378" w:rsidP="00797CD3">
      <w:pPr>
        <w:jc w:val="center"/>
        <w:rPr>
          <w:rFonts w:cs="Arial"/>
          <w:b/>
          <w:bCs/>
          <w:color w:val="000000" w:themeColor="text1"/>
          <w:sz w:val="24"/>
          <w:szCs w:val="24"/>
        </w:rPr>
      </w:pPr>
      <w:r w:rsidRPr="007720C6">
        <w:rPr>
          <w:rFonts w:cs="Arial"/>
          <w:b/>
          <w:bCs/>
          <w:color w:val="000000" w:themeColor="text1"/>
          <w:sz w:val="24"/>
          <w:szCs w:val="24"/>
        </w:rPr>
        <w:lastRenderedPageBreak/>
        <w:t>Post College Plans</w:t>
      </w:r>
    </w:p>
    <w:p w14:paraId="3332453F" w14:textId="77777777" w:rsidR="0041235A" w:rsidRPr="007720C6" w:rsidRDefault="0041235A" w:rsidP="008F15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t>Upon graduation from college, what do you plan on doing?</w:t>
      </w:r>
    </w:p>
    <w:p w14:paraId="2A974CD1" w14:textId="77777777" w:rsidR="0041235A" w:rsidRPr="007720C6" w:rsidRDefault="0041235A" w:rsidP="0041235A">
      <w:pPr>
        <w:rPr>
          <w:rFonts w:cs="Arial"/>
          <w:color w:val="000000" w:themeColor="text1"/>
          <w:sz w:val="20"/>
          <w:szCs w:val="20"/>
        </w:rPr>
      </w:pPr>
    </w:p>
    <w:p w14:paraId="096AB9FB" w14:textId="77777777" w:rsidR="0041235A" w:rsidRPr="007720C6" w:rsidRDefault="00DE5E13" w:rsidP="0041235A">
      <w:pPr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26" w:name="Text24"/>
      <w:r w:rsidRPr="007720C6">
        <w:rPr>
          <w:rFonts w:cs="Arial"/>
          <w:color w:val="000000" w:themeColor="text1"/>
          <w:sz w:val="20"/>
          <w:szCs w:val="20"/>
        </w:rPr>
        <w:instrText xml:space="preserve"> FORMTEXT </w:instrText>
      </w:r>
      <w:r w:rsidRPr="007720C6">
        <w:rPr>
          <w:rFonts w:cs="Arial"/>
          <w:color w:val="000000" w:themeColor="text1"/>
          <w:sz w:val="20"/>
          <w:szCs w:val="20"/>
        </w:rPr>
      </w:r>
      <w:r w:rsidRPr="007720C6">
        <w:rPr>
          <w:rFonts w:cs="Arial"/>
          <w:color w:val="000000" w:themeColor="text1"/>
          <w:sz w:val="20"/>
          <w:szCs w:val="20"/>
        </w:rPr>
        <w:fldChar w:fldCharType="separate"/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color w:val="000000" w:themeColor="text1"/>
          <w:sz w:val="20"/>
          <w:szCs w:val="20"/>
        </w:rPr>
        <w:fldChar w:fldCharType="end"/>
      </w:r>
      <w:bookmarkEnd w:id="26"/>
    </w:p>
    <w:p w14:paraId="5E6D93AB" w14:textId="77777777" w:rsidR="0041235A" w:rsidRPr="007720C6" w:rsidRDefault="0041235A" w:rsidP="0041235A">
      <w:pPr>
        <w:rPr>
          <w:rFonts w:cs="Arial"/>
          <w:color w:val="000000" w:themeColor="text1"/>
          <w:sz w:val="20"/>
          <w:szCs w:val="20"/>
        </w:rPr>
      </w:pPr>
    </w:p>
    <w:p w14:paraId="2CC6FDE2" w14:textId="77777777" w:rsidR="0041235A" w:rsidRPr="007720C6" w:rsidRDefault="0041235A" w:rsidP="0041235A">
      <w:pPr>
        <w:rPr>
          <w:rFonts w:cs="Arial"/>
          <w:color w:val="000000" w:themeColor="text1"/>
          <w:sz w:val="20"/>
          <w:szCs w:val="20"/>
        </w:rPr>
      </w:pPr>
    </w:p>
    <w:p w14:paraId="69069D1E" w14:textId="77777777" w:rsidR="0041235A" w:rsidRPr="007720C6" w:rsidRDefault="0041235A" w:rsidP="008F15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t>What do you expect to be doing in ten years?</w:t>
      </w:r>
    </w:p>
    <w:p w14:paraId="3DC675D2" w14:textId="77777777" w:rsidR="0041235A" w:rsidRPr="007720C6" w:rsidRDefault="0041235A" w:rsidP="0041235A">
      <w:pPr>
        <w:rPr>
          <w:rFonts w:cs="Arial"/>
          <w:color w:val="000000" w:themeColor="text1"/>
          <w:sz w:val="20"/>
          <w:szCs w:val="20"/>
        </w:rPr>
      </w:pPr>
    </w:p>
    <w:p w14:paraId="083C7CC5" w14:textId="56650B86" w:rsidR="00647415" w:rsidRPr="007720C6" w:rsidRDefault="00DE5E13" w:rsidP="00647415">
      <w:pPr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27" w:name="Text25"/>
      <w:r w:rsidRPr="007720C6">
        <w:rPr>
          <w:rFonts w:cs="Arial"/>
          <w:color w:val="000000" w:themeColor="text1"/>
          <w:sz w:val="20"/>
          <w:szCs w:val="20"/>
        </w:rPr>
        <w:instrText xml:space="preserve"> FORMTEXT </w:instrText>
      </w:r>
      <w:r w:rsidRPr="007720C6">
        <w:rPr>
          <w:rFonts w:cs="Arial"/>
          <w:color w:val="000000" w:themeColor="text1"/>
          <w:sz w:val="20"/>
          <w:szCs w:val="20"/>
        </w:rPr>
      </w:r>
      <w:r w:rsidRPr="007720C6">
        <w:rPr>
          <w:rFonts w:cs="Arial"/>
          <w:color w:val="000000" w:themeColor="text1"/>
          <w:sz w:val="20"/>
          <w:szCs w:val="20"/>
        </w:rPr>
        <w:fldChar w:fldCharType="separate"/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color w:val="000000" w:themeColor="text1"/>
          <w:sz w:val="20"/>
          <w:szCs w:val="20"/>
        </w:rPr>
        <w:fldChar w:fldCharType="end"/>
      </w:r>
      <w:bookmarkEnd w:id="27"/>
    </w:p>
    <w:p w14:paraId="431DFE3C" w14:textId="77777777" w:rsidR="00647415" w:rsidRPr="00E36E9D" w:rsidRDefault="00647415" w:rsidP="00520B74">
      <w:pPr>
        <w:jc w:val="center"/>
        <w:rPr>
          <w:rFonts w:cs="Arial"/>
          <w:b/>
          <w:bCs/>
          <w:color w:val="000000" w:themeColor="text1"/>
          <w:sz w:val="20"/>
          <w:szCs w:val="20"/>
        </w:rPr>
      </w:pPr>
    </w:p>
    <w:p w14:paraId="7E21CA80" w14:textId="77777777" w:rsidR="00E36E9D" w:rsidRPr="00E36E9D" w:rsidRDefault="00E36E9D" w:rsidP="00520B74">
      <w:pPr>
        <w:jc w:val="center"/>
        <w:rPr>
          <w:rFonts w:cs="Arial"/>
          <w:b/>
          <w:bCs/>
          <w:color w:val="000000" w:themeColor="text1"/>
          <w:sz w:val="20"/>
          <w:szCs w:val="20"/>
        </w:rPr>
      </w:pPr>
    </w:p>
    <w:p w14:paraId="1F1EA75B" w14:textId="302DFF50" w:rsidR="00520B74" w:rsidRPr="007720C6" w:rsidRDefault="00363578" w:rsidP="00520B74">
      <w:pPr>
        <w:jc w:val="center"/>
        <w:rPr>
          <w:rFonts w:cs="Arial"/>
          <w:b/>
          <w:bCs/>
          <w:color w:val="000000" w:themeColor="text1"/>
          <w:sz w:val="24"/>
          <w:szCs w:val="24"/>
        </w:rPr>
      </w:pPr>
      <w:r w:rsidRPr="007720C6">
        <w:rPr>
          <w:rFonts w:cs="Arial"/>
          <w:b/>
          <w:bCs/>
          <w:color w:val="000000" w:themeColor="text1"/>
          <w:sz w:val="24"/>
          <w:szCs w:val="24"/>
        </w:rPr>
        <w:t>Important</w:t>
      </w:r>
      <w:r w:rsidR="00520B74" w:rsidRPr="007720C6">
        <w:rPr>
          <w:rFonts w:cs="Arial"/>
          <w:b/>
          <w:bCs/>
          <w:color w:val="000000" w:themeColor="text1"/>
          <w:sz w:val="24"/>
          <w:szCs w:val="24"/>
        </w:rPr>
        <w:t xml:space="preserve"> Notice</w:t>
      </w:r>
      <w:r w:rsidR="00B05008" w:rsidRPr="007720C6">
        <w:rPr>
          <w:rFonts w:cs="Arial"/>
          <w:b/>
          <w:bCs/>
          <w:color w:val="000000" w:themeColor="text1"/>
          <w:sz w:val="24"/>
          <w:szCs w:val="24"/>
        </w:rPr>
        <w:t>s</w:t>
      </w:r>
    </w:p>
    <w:p w14:paraId="5B2AFB06" w14:textId="0F6855B1" w:rsidR="00B05008" w:rsidRPr="007720C6" w:rsidRDefault="00E36E9D" w:rsidP="001D6DA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F2F2F2" w:themeFill="background1" w:themeFillShade="F2"/>
        <w:rPr>
          <w:rFonts w:cs="Arial"/>
          <w:b/>
          <w:bCs/>
          <w:color w:val="000000" w:themeColor="text1"/>
          <w:sz w:val="21"/>
          <w:szCs w:val="21"/>
        </w:rPr>
      </w:pPr>
      <w:r>
        <w:rPr>
          <w:rFonts w:cs="Arial"/>
          <w:b/>
          <w:bCs/>
          <w:color w:val="000000" w:themeColor="text1"/>
          <w:sz w:val="21"/>
          <w:szCs w:val="21"/>
        </w:rPr>
        <w:t>As mentioned on page 1, s</w:t>
      </w:r>
      <w:r w:rsidR="00F30DB5" w:rsidRPr="007720C6">
        <w:rPr>
          <w:rFonts w:cs="Arial"/>
          <w:b/>
          <w:bCs/>
          <w:color w:val="000000" w:themeColor="text1"/>
          <w:sz w:val="21"/>
          <w:szCs w:val="21"/>
        </w:rPr>
        <w:t>cholarship recipients for 202</w:t>
      </w:r>
      <w:r w:rsidR="00005884">
        <w:rPr>
          <w:rFonts w:cs="Arial"/>
          <w:b/>
          <w:bCs/>
          <w:color w:val="000000" w:themeColor="text1"/>
          <w:sz w:val="21"/>
          <w:szCs w:val="21"/>
        </w:rPr>
        <w:t>7</w:t>
      </w:r>
      <w:r w:rsidR="00F30DB5" w:rsidRPr="007720C6">
        <w:rPr>
          <w:rFonts w:cs="Arial"/>
          <w:b/>
          <w:bCs/>
          <w:color w:val="000000" w:themeColor="text1"/>
          <w:sz w:val="21"/>
          <w:szCs w:val="21"/>
        </w:rPr>
        <w:t> will be invited to attend the annual DAA </w:t>
      </w:r>
      <w:r w:rsidR="00F916BD">
        <w:rPr>
          <w:rFonts w:cs="Arial"/>
          <w:b/>
          <w:bCs/>
          <w:color w:val="000000" w:themeColor="text1"/>
          <w:sz w:val="21"/>
          <w:szCs w:val="21"/>
        </w:rPr>
        <w:t>Dinner</w:t>
      </w:r>
      <w:r w:rsidR="00F30DB5" w:rsidRPr="007720C6">
        <w:rPr>
          <w:rFonts w:cs="Arial"/>
          <w:b/>
          <w:bCs/>
          <w:color w:val="000000" w:themeColor="text1"/>
          <w:sz w:val="21"/>
          <w:szCs w:val="21"/>
        </w:rPr>
        <w:t xml:space="preserve"> &amp; Silent Auction on Saturday, June 2</w:t>
      </w:r>
      <w:r w:rsidR="00005884">
        <w:rPr>
          <w:rFonts w:cs="Arial"/>
          <w:b/>
          <w:bCs/>
          <w:color w:val="000000" w:themeColor="text1"/>
          <w:sz w:val="21"/>
          <w:szCs w:val="21"/>
        </w:rPr>
        <w:t>6</w:t>
      </w:r>
      <w:r w:rsidR="00F30DB5" w:rsidRPr="007720C6">
        <w:rPr>
          <w:rFonts w:cs="Arial"/>
          <w:b/>
          <w:bCs/>
          <w:color w:val="000000" w:themeColor="text1"/>
          <w:sz w:val="21"/>
          <w:szCs w:val="21"/>
        </w:rPr>
        <w:t>, as honored guests of KBHSAA</w:t>
      </w:r>
      <w:r>
        <w:rPr>
          <w:rFonts w:cs="Arial"/>
          <w:b/>
          <w:bCs/>
          <w:color w:val="000000" w:themeColor="text1"/>
          <w:sz w:val="21"/>
          <w:szCs w:val="21"/>
        </w:rPr>
        <w:t xml:space="preserve">. </w:t>
      </w:r>
      <w:r w:rsidR="004509F3" w:rsidRPr="007720C6">
        <w:rPr>
          <w:rFonts w:cs="Arial"/>
          <w:b/>
          <w:bCs/>
          <w:color w:val="000000" w:themeColor="text1"/>
          <w:sz w:val="21"/>
          <w:szCs w:val="21"/>
        </w:rPr>
        <w:t xml:space="preserve"> The reservation form for this event will be included in the Scholarship Packet</w:t>
      </w:r>
      <w:r w:rsidR="002436DC" w:rsidRPr="007720C6">
        <w:rPr>
          <w:rFonts w:cs="Arial"/>
          <w:b/>
          <w:bCs/>
          <w:color w:val="000000" w:themeColor="text1"/>
          <w:sz w:val="21"/>
          <w:szCs w:val="21"/>
        </w:rPr>
        <w:t>s</w:t>
      </w:r>
      <w:r w:rsidR="004509F3" w:rsidRPr="007720C6">
        <w:rPr>
          <w:rFonts w:cs="Arial"/>
          <w:b/>
          <w:bCs/>
          <w:color w:val="000000" w:themeColor="text1"/>
          <w:sz w:val="21"/>
          <w:szCs w:val="21"/>
        </w:rPr>
        <w:t xml:space="preserve"> </w:t>
      </w:r>
      <w:r w:rsidR="00005884">
        <w:rPr>
          <w:rFonts w:cs="Arial"/>
          <w:b/>
          <w:bCs/>
          <w:color w:val="000000" w:themeColor="text1"/>
          <w:sz w:val="21"/>
          <w:szCs w:val="21"/>
        </w:rPr>
        <w:t xml:space="preserve">to be </w:t>
      </w:r>
      <w:r w:rsidR="004509F3" w:rsidRPr="007720C6">
        <w:rPr>
          <w:rFonts w:cs="Arial"/>
          <w:b/>
          <w:bCs/>
          <w:color w:val="000000" w:themeColor="text1"/>
          <w:sz w:val="21"/>
          <w:szCs w:val="21"/>
        </w:rPr>
        <w:t xml:space="preserve">distributed </w:t>
      </w:r>
      <w:r w:rsidR="00005884">
        <w:rPr>
          <w:rFonts w:cs="Arial"/>
          <w:b/>
          <w:bCs/>
          <w:color w:val="000000" w:themeColor="text1"/>
          <w:sz w:val="21"/>
          <w:szCs w:val="21"/>
        </w:rPr>
        <w:t xml:space="preserve">in </w:t>
      </w:r>
      <w:r w:rsidR="00074742">
        <w:rPr>
          <w:rFonts w:cs="Arial"/>
          <w:b/>
          <w:bCs/>
          <w:color w:val="000000" w:themeColor="text1"/>
          <w:sz w:val="21"/>
          <w:szCs w:val="21"/>
        </w:rPr>
        <w:t>late April.</w:t>
      </w:r>
      <w:r w:rsidR="004509F3" w:rsidRPr="007720C6">
        <w:rPr>
          <w:rFonts w:cs="Arial"/>
          <w:b/>
          <w:bCs/>
          <w:color w:val="000000" w:themeColor="text1"/>
          <w:sz w:val="21"/>
          <w:szCs w:val="21"/>
        </w:rPr>
        <w:t xml:space="preserve">  </w:t>
      </w:r>
      <w:r w:rsidR="0061247A" w:rsidRPr="007720C6">
        <w:rPr>
          <w:rFonts w:cs="Arial"/>
          <w:b/>
          <w:bCs/>
          <w:color w:val="000000" w:themeColor="text1"/>
          <w:sz w:val="21"/>
          <w:szCs w:val="21"/>
        </w:rPr>
        <w:t>The Alumni Association</w:t>
      </w:r>
      <w:r w:rsidR="002436DC" w:rsidRPr="007720C6">
        <w:rPr>
          <w:rFonts w:cs="Arial"/>
          <w:b/>
          <w:bCs/>
          <w:color w:val="000000" w:themeColor="text1"/>
          <w:sz w:val="21"/>
          <w:szCs w:val="21"/>
        </w:rPr>
        <w:t xml:space="preserve"> will pay for m</w:t>
      </w:r>
      <w:r w:rsidR="004509F3" w:rsidRPr="007720C6">
        <w:rPr>
          <w:rFonts w:cs="Arial"/>
          <w:b/>
          <w:bCs/>
          <w:color w:val="000000" w:themeColor="text1"/>
          <w:sz w:val="21"/>
          <w:szCs w:val="21"/>
        </w:rPr>
        <w:t xml:space="preserve">eals for the recipient </w:t>
      </w:r>
      <w:r w:rsidR="002436DC" w:rsidRPr="007720C6">
        <w:rPr>
          <w:rFonts w:cs="Arial"/>
          <w:b/>
          <w:bCs/>
          <w:color w:val="000000" w:themeColor="text1"/>
          <w:sz w:val="21"/>
          <w:szCs w:val="21"/>
        </w:rPr>
        <w:t>plus (1) parent/guardian or guest; you may invite additional guests, if desired, at your own expense.</w:t>
      </w:r>
    </w:p>
    <w:p w14:paraId="0FAB7835" w14:textId="77777777" w:rsidR="00B05008" w:rsidRPr="007720C6" w:rsidRDefault="00B05008" w:rsidP="001D6DA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F2F2F2" w:themeFill="background1" w:themeFillShade="F2"/>
        <w:rPr>
          <w:rFonts w:cs="Arial"/>
          <w:color w:val="000000" w:themeColor="text1"/>
          <w:sz w:val="21"/>
          <w:szCs w:val="21"/>
        </w:rPr>
      </w:pPr>
    </w:p>
    <w:p w14:paraId="4C50150E" w14:textId="49DDD39B" w:rsidR="001D6DAC" w:rsidRPr="007720C6" w:rsidRDefault="00B05008" w:rsidP="001D6DA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F2F2F2" w:themeFill="background1" w:themeFillShade="F2"/>
        <w:rPr>
          <w:rFonts w:cs="Arial"/>
          <w:b/>
          <w:bCs/>
          <w:color w:val="000000" w:themeColor="text1"/>
          <w:sz w:val="21"/>
          <w:szCs w:val="21"/>
        </w:rPr>
      </w:pPr>
      <w:r w:rsidRPr="007720C6">
        <w:rPr>
          <w:rFonts w:cs="Arial"/>
          <w:b/>
          <w:bCs/>
          <w:color w:val="000000" w:themeColor="text1"/>
          <w:sz w:val="21"/>
          <w:szCs w:val="21"/>
        </w:rPr>
        <w:t>If you are selected to receive a KBHSAA Scholarship, pl</w:t>
      </w:r>
      <w:r w:rsidR="001D6DAC" w:rsidRPr="007720C6">
        <w:rPr>
          <w:rFonts w:cs="Arial"/>
          <w:b/>
          <w:bCs/>
          <w:color w:val="000000" w:themeColor="text1"/>
          <w:sz w:val="21"/>
          <w:szCs w:val="21"/>
        </w:rPr>
        <w:t>ease note that the Alumni Association will:</w:t>
      </w:r>
    </w:p>
    <w:p w14:paraId="3F310CB6" w14:textId="77777777" w:rsidR="001D6DAC" w:rsidRPr="007720C6" w:rsidRDefault="001D6DAC" w:rsidP="001D6DA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F2F2F2" w:themeFill="background1" w:themeFillShade="F2"/>
        <w:rPr>
          <w:rFonts w:cs="Arial"/>
          <w:b/>
          <w:bCs/>
          <w:color w:val="000000" w:themeColor="text1"/>
          <w:sz w:val="21"/>
          <w:szCs w:val="21"/>
        </w:rPr>
      </w:pPr>
    </w:p>
    <w:p w14:paraId="3E4656C0" w14:textId="4FEFB202" w:rsidR="001D6DAC" w:rsidRPr="007720C6" w:rsidRDefault="001D6DAC" w:rsidP="001D6DAC">
      <w:pPr>
        <w:pStyle w:val="ListParagraph"/>
        <w:numPr>
          <w:ilvl w:val="0"/>
          <w:numId w:val="4"/>
        </w:num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F2F2F2" w:themeFill="background1" w:themeFillShade="F2"/>
        <w:rPr>
          <w:rFonts w:cs="Arial"/>
          <w:b/>
          <w:bCs/>
          <w:color w:val="000000" w:themeColor="text1"/>
          <w:sz w:val="21"/>
          <w:szCs w:val="21"/>
        </w:rPr>
      </w:pPr>
      <w:r w:rsidRPr="007720C6">
        <w:rPr>
          <w:rFonts w:cs="Arial"/>
          <w:b/>
          <w:bCs/>
          <w:color w:val="000000" w:themeColor="text1"/>
          <w:sz w:val="21"/>
          <w:szCs w:val="21"/>
        </w:rPr>
        <w:t>Need a copy of your Senior class photo (wallet size), which will be published in the KBHSAA Fall Newsletter along with you</w:t>
      </w:r>
      <w:r w:rsidR="00B51D20" w:rsidRPr="007720C6">
        <w:rPr>
          <w:rFonts w:cs="Arial"/>
          <w:b/>
          <w:bCs/>
          <w:color w:val="000000" w:themeColor="text1"/>
          <w:sz w:val="21"/>
          <w:szCs w:val="21"/>
        </w:rPr>
        <w:t>r</w:t>
      </w:r>
      <w:r w:rsidRPr="007720C6">
        <w:rPr>
          <w:rFonts w:cs="Arial"/>
          <w:b/>
          <w:bCs/>
          <w:color w:val="000000" w:themeColor="text1"/>
          <w:sz w:val="21"/>
          <w:szCs w:val="21"/>
        </w:rPr>
        <w:t xml:space="preserve"> name;</w:t>
      </w:r>
    </w:p>
    <w:p w14:paraId="6EC67907" w14:textId="77777777" w:rsidR="001D6DAC" w:rsidRPr="007720C6" w:rsidRDefault="001D6DAC" w:rsidP="001D6DA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F2F2F2" w:themeFill="background1" w:themeFillShade="F2"/>
        <w:rPr>
          <w:rFonts w:cs="Arial"/>
          <w:b/>
          <w:bCs/>
          <w:color w:val="000000" w:themeColor="text1"/>
          <w:sz w:val="21"/>
          <w:szCs w:val="21"/>
        </w:rPr>
      </w:pPr>
    </w:p>
    <w:p w14:paraId="6E8F09DE" w14:textId="77777777" w:rsidR="001D6DAC" w:rsidRPr="007720C6" w:rsidRDefault="001D6DAC" w:rsidP="001D6DAC">
      <w:pPr>
        <w:pStyle w:val="ListParagraph"/>
        <w:numPr>
          <w:ilvl w:val="0"/>
          <w:numId w:val="4"/>
        </w:num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F2F2F2" w:themeFill="background1" w:themeFillShade="F2"/>
        <w:rPr>
          <w:rFonts w:cs="Arial"/>
          <w:b/>
          <w:bCs/>
          <w:color w:val="000000" w:themeColor="text1"/>
          <w:sz w:val="21"/>
          <w:szCs w:val="21"/>
        </w:rPr>
      </w:pPr>
      <w:r w:rsidRPr="007720C6">
        <w:rPr>
          <w:rFonts w:cs="Arial"/>
          <w:b/>
          <w:bCs/>
          <w:color w:val="000000" w:themeColor="text1"/>
          <w:sz w:val="21"/>
          <w:szCs w:val="21"/>
        </w:rPr>
        <w:t>Publish your name on the KBHSAA website and in the KBHSAA ad placed in the Spy yearbook for your graduation year; and</w:t>
      </w:r>
    </w:p>
    <w:p w14:paraId="7B37AF0B" w14:textId="77777777" w:rsidR="00854FFD" w:rsidRPr="007720C6" w:rsidRDefault="00854FFD" w:rsidP="00854FF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F2F2F2" w:themeFill="background1" w:themeFillShade="F2"/>
        <w:rPr>
          <w:rFonts w:cs="Arial"/>
          <w:b/>
          <w:bCs/>
          <w:color w:val="000000" w:themeColor="text1"/>
          <w:sz w:val="21"/>
          <w:szCs w:val="21"/>
        </w:rPr>
      </w:pPr>
    </w:p>
    <w:p w14:paraId="1010C046" w14:textId="4407AF8D" w:rsidR="001D6DAC" w:rsidRPr="007720C6" w:rsidRDefault="001D6DAC" w:rsidP="001D6DAC">
      <w:pPr>
        <w:pStyle w:val="ListParagraph"/>
        <w:numPr>
          <w:ilvl w:val="0"/>
          <w:numId w:val="4"/>
        </w:num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F2F2F2" w:themeFill="background1" w:themeFillShade="F2"/>
        <w:rPr>
          <w:rFonts w:cs="Arial"/>
          <w:b/>
          <w:bCs/>
          <w:color w:val="000000" w:themeColor="text1"/>
          <w:sz w:val="21"/>
          <w:szCs w:val="21"/>
        </w:rPr>
      </w:pPr>
      <w:r w:rsidRPr="007720C6">
        <w:rPr>
          <w:rFonts w:cs="Arial"/>
          <w:b/>
          <w:bCs/>
          <w:color w:val="000000" w:themeColor="text1"/>
          <w:sz w:val="21"/>
          <w:szCs w:val="21"/>
        </w:rPr>
        <w:t xml:space="preserve">Publish an article in the </w:t>
      </w:r>
      <w:r w:rsidRPr="007720C6">
        <w:rPr>
          <w:rFonts w:cs="Arial"/>
          <w:b/>
          <w:bCs/>
          <w:color w:val="000000" w:themeColor="text1"/>
          <w:sz w:val="21"/>
          <w:szCs w:val="21"/>
          <w:u w:val="single"/>
        </w:rPr>
        <w:t>Kenosha News</w:t>
      </w:r>
      <w:r w:rsidRPr="007720C6">
        <w:rPr>
          <w:rFonts w:cs="Arial"/>
          <w:b/>
          <w:bCs/>
          <w:color w:val="000000" w:themeColor="text1"/>
          <w:sz w:val="21"/>
          <w:szCs w:val="21"/>
        </w:rPr>
        <w:t xml:space="preserve">, which will </w:t>
      </w:r>
      <w:r w:rsidR="002E0092" w:rsidRPr="007720C6">
        <w:rPr>
          <w:rFonts w:cs="Arial"/>
          <w:b/>
          <w:bCs/>
          <w:color w:val="000000" w:themeColor="text1"/>
          <w:sz w:val="21"/>
          <w:szCs w:val="21"/>
        </w:rPr>
        <w:t xml:space="preserve">typically </w:t>
      </w:r>
      <w:r w:rsidRPr="007720C6">
        <w:rPr>
          <w:rFonts w:cs="Arial"/>
          <w:b/>
          <w:bCs/>
          <w:color w:val="000000" w:themeColor="text1"/>
          <w:sz w:val="21"/>
          <w:szCs w:val="21"/>
        </w:rPr>
        <w:t>include your name, the name(s) of your parents, step parents or guardians, the school you plan to attend and your planned field of study.</w:t>
      </w:r>
    </w:p>
    <w:p w14:paraId="74838A7E" w14:textId="77777777" w:rsidR="001D6DAC" w:rsidRPr="007720C6" w:rsidRDefault="001D6DAC" w:rsidP="00C122D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F2F2F2" w:themeFill="background1" w:themeFillShade="F2"/>
        <w:rPr>
          <w:rFonts w:cs="Arial"/>
          <w:b/>
          <w:bCs/>
          <w:color w:val="000000" w:themeColor="text1"/>
          <w:sz w:val="21"/>
          <w:szCs w:val="21"/>
        </w:rPr>
      </w:pPr>
    </w:p>
    <w:p w14:paraId="63A825D6" w14:textId="7E64F639" w:rsidR="0041235A" w:rsidRPr="007720C6" w:rsidRDefault="002154C3" w:rsidP="00C122D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F2F2F2" w:themeFill="background1" w:themeFillShade="F2"/>
        <w:rPr>
          <w:rFonts w:cs="Arial"/>
          <w:b/>
          <w:bCs/>
          <w:color w:val="000000" w:themeColor="text1"/>
          <w:sz w:val="21"/>
          <w:szCs w:val="21"/>
        </w:rPr>
      </w:pPr>
      <w:r w:rsidRPr="007720C6">
        <w:rPr>
          <w:rFonts w:cs="Arial"/>
          <w:b/>
          <w:bCs/>
          <w:color w:val="000000" w:themeColor="text1"/>
          <w:sz w:val="21"/>
          <w:szCs w:val="21"/>
        </w:rPr>
        <w:t>In the space below, please let us know if there are any issues with publication of</w:t>
      </w:r>
      <w:r w:rsidR="00C122D0" w:rsidRPr="007720C6">
        <w:rPr>
          <w:rFonts w:cs="Arial"/>
          <w:b/>
          <w:bCs/>
          <w:color w:val="000000" w:themeColor="text1"/>
          <w:sz w:val="21"/>
          <w:szCs w:val="21"/>
        </w:rPr>
        <w:t xml:space="preserve"> the data referenced above</w:t>
      </w:r>
      <w:r w:rsidR="00E72CDB" w:rsidRPr="007720C6">
        <w:rPr>
          <w:rFonts w:cs="Arial"/>
          <w:b/>
          <w:bCs/>
          <w:color w:val="000000" w:themeColor="text1"/>
          <w:sz w:val="21"/>
          <w:szCs w:val="21"/>
        </w:rPr>
        <w:t>.</w:t>
      </w:r>
    </w:p>
    <w:p w14:paraId="44C06E1D" w14:textId="77777777" w:rsidR="00DE5E13" w:rsidRPr="007720C6" w:rsidRDefault="00DE5E13" w:rsidP="0041235A">
      <w:pPr>
        <w:rPr>
          <w:rFonts w:cs="Arial"/>
          <w:color w:val="000000" w:themeColor="text1"/>
          <w:sz w:val="20"/>
          <w:szCs w:val="20"/>
        </w:rPr>
      </w:pPr>
    </w:p>
    <w:p w14:paraId="07E0E8B6" w14:textId="77777777" w:rsidR="00C122D0" w:rsidRPr="007720C6" w:rsidRDefault="00C122D0" w:rsidP="00C122D0">
      <w:pPr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7720C6">
        <w:rPr>
          <w:rFonts w:cs="Arial"/>
          <w:color w:val="000000" w:themeColor="text1"/>
          <w:sz w:val="20"/>
          <w:szCs w:val="20"/>
        </w:rPr>
        <w:instrText xml:space="preserve"> FORMTEXT </w:instrText>
      </w:r>
      <w:r w:rsidRPr="007720C6">
        <w:rPr>
          <w:rFonts w:cs="Arial"/>
          <w:color w:val="000000" w:themeColor="text1"/>
          <w:sz w:val="20"/>
          <w:szCs w:val="20"/>
        </w:rPr>
      </w:r>
      <w:r w:rsidRPr="007720C6">
        <w:rPr>
          <w:rFonts w:cs="Arial"/>
          <w:color w:val="000000" w:themeColor="text1"/>
          <w:sz w:val="20"/>
          <w:szCs w:val="20"/>
        </w:rPr>
        <w:fldChar w:fldCharType="separate"/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noProof/>
          <w:color w:val="000000" w:themeColor="text1"/>
          <w:sz w:val="20"/>
          <w:szCs w:val="20"/>
        </w:rPr>
        <w:t> </w:t>
      </w:r>
      <w:r w:rsidRPr="007720C6">
        <w:rPr>
          <w:rFonts w:cs="Arial"/>
          <w:color w:val="000000" w:themeColor="text1"/>
          <w:sz w:val="20"/>
          <w:szCs w:val="20"/>
        </w:rPr>
        <w:fldChar w:fldCharType="end"/>
      </w:r>
    </w:p>
    <w:p w14:paraId="38D4A7B4" w14:textId="77777777" w:rsidR="00C122D0" w:rsidRPr="007720C6" w:rsidRDefault="00C122D0" w:rsidP="0041235A">
      <w:pPr>
        <w:rPr>
          <w:rFonts w:cs="Arial"/>
          <w:color w:val="000000" w:themeColor="text1"/>
          <w:sz w:val="20"/>
          <w:szCs w:val="20"/>
        </w:rPr>
      </w:pPr>
    </w:p>
    <w:p w14:paraId="254D338A" w14:textId="77777777" w:rsidR="00DE5E13" w:rsidRPr="007720C6" w:rsidRDefault="00DE5E13" w:rsidP="0041235A">
      <w:pPr>
        <w:rPr>
          <w:rFonts w:cs="Arial"/>
          <w:color w:val="000000" w:themeColor="text1"/>
          <w:sz w:val="20"/>
          <w:szCs w:val="20"/>
        </w:rPr>
      </w:pPr>
    </w:p>
    <w:p w14:paraId="1DBF0948" w14:textId="77777777" w:rsidR="0041235A" w:rsidRPr="007720C6" w:rsidRDefault="0041235A" w:rsidP="00A106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cs="Arial"/>
          <w:b/>
          <w:color w:val="000000" w:themeColor="text1"/>
          <w:sz w:val="21"/>
          <w:szCs w:val="21"/>
        </w:rPr>
      </w:pPr>
      <w:r w:rsidRPr="007720C6">
        <w:rPr>
          <w:rFonts w:cs="Arial"/>
          <w:b/>
          <w:color w:val="000000" w:themeColor="text1"/>
          <w:sz w:val="21"/>
          <w:szCs w:val="21"/>
        </w:rPr>
        <w:t xml:space="preserve">I hereby authorize the scholarship committee members to examine my </w:t>
      </w:r>
      <w:r w:rsidR="00BF6F34" w:rsidRPr="007720C6">
        <w:rPr>
          <w:rFonts w:cs="Arial"/>
          <w:b/>
          <w:color w:val="000000" w:themeColor="text1"/>
          <w:sz w:val="21"/>
          <w:szCs w:val="21"/>
        </w:rPr>
        <w:t xml:space="preserve">ACT scores and </w:t>
      </w:r>
      <w:r w:rsidRPr="007720C6">
        <w:rPr>
          <w:rFonts w:cs="Arial"/>
          <w:b/>
          <w:color w:val="000000" w:themeColor="text1"/>
          <w:sz w:val="21"/>
          <w:szCs w:val="21"/>
        </w:rPr>
        <w:t xml:space="preserve">school transcripts.  All the above information is current and accurate to </w:t>
      </w:r>
      <w:r w:rsidR="00170139" w:rsidRPr="007720C6">
        <w:rPr>
          <w:rFonts w:cs="Arial"/>
          <w:b/>
          <w:color w:val="000000" w:themeColor="text1"/>
          <w:sz w:val="21"/>
          <w:szCs w:val="21"/>
        </w:rPr>
        <w:t xml:space="preserve">the best of </w:t>
      </w:r>
      <w:r w:rsidRPr="007720C6">
        <w:rPr>
          <w:rFonts w:cs="Arial"/>
          <w:b/>
          <w:color w:val="000000" w:themeColor="text1"/>
          <w:sz w:val="21"/>
          <w:szCs w:val="21"/>
        </w:rPr>
        <w:t>my knowledge.</w:t>
      </w:r>
    </w:p>
    <w:p w14:paraId="44D3C1F5" w14:textId="77777777" w:rsidR="0041235A" w:rsidRPr="007720C6" w:rsidRDefault="0041235A" w:rsidP="0041235A">
      <w:pPr>
        <w:rPr>
          <w:rFonts w:cs="Arial"/>
          <w:color w:val="000000" w:themeColor="text1"/>
          <w:sz w:val="20"/>
          <w:szCs w:val="20"/>
        </w:rPr>
      </w:pPr>
    </w:p>
    <w:p w14:paraId="0AC4B3B1" w14:textId="77777777" w:rsidR="0041235A" w:rsidRPr="007720C6" w:rsidRDefault="0041235A" w:rsidP="0041235A">
      <w:pPr>
        <w:rPr>
          <w:rFonts w:cs="Arial"/>
          <w:color w:val="000000" w:themeColor="text1"/>
          <w:sz w:val="20"/>
          <w:szCs w:val="20"/>
        </w:rPr>
      </w:pPr>
    </w:p>
    <w:p w14:paraId="0D191B22" w14:textId="77777777" w:rsidR="002016E3" w:rsidRPr="007720C6" w:rsidRDefault="003F7FF7">
      <w:pPr>
        <w:rPr>
          <w:rFonts w:cs="Arial"/>
          <w:color w:val="000000" w:themeColor="text1"/>
          <w:sz w:val="20"/>
          <w:szCs w:val="20"/>
        </w:rPr>
      </w:pPr>
      <w:r w:rsidRPr="007720C6">
        <w:rPr>
          <w:rFonts w:cs="Arial"/>
          <w:color w:val="000000" w:themeColor="text1"/>
          <w:sz w:val="20"/>
          <w:szCs w:val="20"/>
        </w:rPr>
        <w:t>Applicant Signature</w:t>
      </w:r>
      <w:r w:rsidR="0041235A" w:rsidRPr="007720C6">
        <w:rPr>
          <w:rFonts w:cs="Arial"/>
          <w:color w:val="000000" w:themeColor="text1"/>
          <w:sz w:val="20"/>
          <w:szCs w:val="20"/>
        </w:rPr>
        <w:t>:</w:t>
      </w:r>
      <w:r w:rsidRPr="007720C6">
        <w:rPr>
          <w:rFonts w:cs="Arial"/>
          <w:color w:val="000000" w:themeColor="text1"/>
          <w:sz w:val="20"/>
          <w:szCs w:val="20"/>
        </w:rPr>
        <w:t xml:space="preserve"> </w:t>
      </w:r>
      <w:r w:rsidR="00520B74" w:rsidRPr="000F631D">
        <w:rPr>
          <w:rFonts w:ascii="Lucida Calligraphy" w:hAnsi="Lucida Calligraphy" w:cs="Arial"/>
          <w:b/>
          <w:bCs/>
          <w:i/>
          <w:iCs/>
          <w:color w:val="000000" w:themeColor="text1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28" w:name="Text27"/>
      <w:r w:rsidR="00520B74" w:rsidRPr="000F631D">
        <w:rPr>
          <w:rFonts w:ascii="Lucida Calligraphy" w:hAnsi="Lucida Calligraphy" w:cs="Arial"/>
          <w:b/>
          <w:bCs/>
          <w:i/>
          <w:iCs/>
          <w:color w:val="000000" w:themeColor="text1"/>
          <w:u w:val="single"/>
        </w:rPr>
        <w:instrText xml:space="preserve"> FORMTEXT </w:instrText>
      </w:r>
      <w:r w:rsidR="00520B74" w:rsidRPr="000F631D">
        <w:rPr>
          <w:rFonts w:ascii="Lucida Calligraphy" w:hAnsi="Lucida Calligraphy" w:cs="Arial"/>
          <w:b/>
          <w:bCs/>
          <w:i/>
          <w:iCs/>
          <w:color w:val="000000" w:themeColor="text1"/>
          <w:u w:val="single"/>
        </w:rPr>
      </w:r>
      <w:r w:rsidR="00520B74" w:rsidRPr="000F631D">
        <w:rPr>
          <w:rFonts w:ascii="Lucida Calligraphy" w:hAnsi="Lucida Calligraphy" w:cs="Arial"/>
          <w:b/>
          <w:bCs/>
          <w:i/>
          <w:iCs/>
          <w:color w:val="000000" w:themeColor="text1"/>
          <w:u w:val="single"/>
        </w:rPr>
        <w:fldChar w:fldCharType="separate"/>
      </w:r>
      <w:r w:rsidR="00520B74" w:rsidRPr="000F631D">
        <w:rPr>
          <w:rFonts w:ascii="Lucida Calligraphy" w:hAnsi="Lucida Calligraphy" w:cs="Arial"/>
          <w:b/>
          <w:bCs/>
          <w:i/>
          <w:iCs/>
          <w:noProof/>
          <w:color w:val="000000" w:themeColor="text1"/>
          <w:u w:val="single"/>
        </w:rPr>
        <w:t> </w:t>
      </w:r>
      <w:r w:rsidR="00520B74" w:rsidRPr="000F631D">
        <w:rPr>
          <w:rFonts w:ascii="Lucida Calligraphy" w:hAnsi="Lucida Calligraphy" w:cs="Arial"/>
          <w:b/>
          <w:bCs/>
          <w:i/>
          <w:iCs/>
          <w:noProof/>
          <w:color w:val="000000" w:themeColor="text1"/>
          <w:u w:val="single"/>
        </w:rPr>
        <w:t> </w:t>
      </w:r>
      <w:r w:rsidR="00520B74" w:rsidRPr="000F631D">
        <w:rPr>
          <w:rFonts w:ascii="Lucida Calligraphy" w:hAnsi="Lucida Calligraphy" w:cs="Arial"/>
          <w:b/>
          <w:bCs/>
          <w:i/>
          <w:iCs/>
          <w:noProof/>
          <w:color w:val="000000" w:themeColor="text1"/>
          <w:u w:val="single"/>
        </w:rPr>
        <w:t> </w:t>
      </w:r>
      <w:r w:rsidR="00520B74" w:rsidRPr="000F631D">
        <w:rPr>
          <w:rFonts w:ascii="Lucida Calligraphy" w:hAnsi="Lucida Calligraphy" w:cs="Arial"/>
          <w:b/>
          <w:bCs/>
          <w:i/>
          <w:iCs/>
          <w:noProof/>
          <w:color w:val="000000" w:themeColor="text1"/>
          <w:u w:val="single"/>
        </w:rPr>
        <w:t> </w:t>
      </w:r>
      <w:r w:rsidR="00520B74" w:rsidRPr="000F631D">
        <w:rPr>
          <w:rFonts w:ascii="Lucida Calligraphy" w:hAnsi="Lucida Calligraphy" w:cs="Arial"/>
          <w:b/>
          <w:bCs/>
          <w:i/>
          <w:iCs/>
          <w:noProof/>
          <w:color w:val="000000" w:themeColor="text1"/>
          <w:u w:val="single"/>
        </w:rPr>
        <w:t> </w:t>
      </w:r>
      <w:r w:rsidR="00520B74" w:rsidRPr="000F631D">
        <w:rPr>
          <w:rFonts w:ascii="Lucida Calligraphy" w:hAnsi="Lucida Calligraphy" w:cs="Arial"/>
          <w:b/>
          <w:bCs/>
          <w:i/>
          <w:iCs/>
          <w:color w:val="000000" w:themeColor="text1"/>
          <w:u w:val="single"/>
        </w:rPr>
        <w:fldChar w:fldCharType="end"/>
      </w:r>
      <w:bookmarkEnd w:id="28"/>
      <w:r w:rsidRPr="007720C6">
        <w:rPr>
          <w:rFonts w:cs="Arial"/>
          <w:color w:val="000000" w:themeColor="text1"/>
          <w:sz w:val="20"/>
          <w:szCs w:val="20"/>
        </w:rPr>
        <w:t xml:space="preserve">  </w:t>
      </w:r>
      <w:r w:rsidR="006E2A6C" w:rsidRPr="007720C6">
        <w:rPr>
          <w:rFonts w:cs="Arial"/>
          <w:color w:val="000000" w:themeColor="text1"/>
          <w:sz w:val="20"/>
          <w:szCs w:val="20"/>
        </w:rPr>
        <w:tab/>
      </w:r>
    </w:p>
    <w:p w14:paraId="0D1115AE" w14:textId="77777777" w:rsidR="002016E3" w:rsidRPr="007720C6" w:rsidRDefault="002016E3">
      <w:pPr>
        <w:rPr>
          <w:rFonts w:cs="Arial"/>
          <w:color w:val="000000" w:themeColor="text1"/>
          <w:sz w:val="20"/>
          <w:szCs w:val="20"/>
        </w:rPr>
      </w:pPr>
    </w:p>
    <w:p w14:paraId="372E3F0E" w14:textId="1732A5D8" w:rsidR="000613EA" w:rsidRPr="007720C6" w:rsidRDefault="0041235A">
      <w:pPr>
        <w:rPr>
          <w:rFonts w:cs="Arial"/>
          <w:color w:val="000000" w:themeColor="text1"/>
          <w:sz w:val="20"/>
          <w:szCs w:val="20"/>
          <w:u w:val="single"/>
        </w:rPr>
      </w:pPr>
      <w:r w:rsidRPr="007720C6">
        <w:rPr>
          <w:rFonts w:cs="Arial"/>
          <w:color w:val="000000" w:themeColor="text1"/>
          <w:sz w:val="20"/>
          <w:szCs w:val="20"/>
        </w:rPr>
        <w:t>Date:</w:t>
      </w:r>
      <w:r w:rsidR="003F7FF7" w:rsidRPr="007720C6">
        <w:rPr>
          <w:rFonts w:cs="Arial"/>
          <w:color w:val="000000" w:themeColor="text1"/>
          <w:sz w:val="20"/>
          <w:szCs w:val="20"/>
        </w:rPr>
        <w:t xml:space="preserve"> </w:t>
      </w:r>
      <w:r w:rsidR="00363578" w:rsidRPr="007720C6">
        <w:rPr>
          <w:rFonts w:cs="Arial"/>
          <w:color w:val="000000" w:themeColor="text1"/>
          <w:sz w:val="20"/>
          <w:szCs w:val="20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29" w:name="Text28"/>
      <w:r w:rsidR="00363578" w:rsidRPr="007720C6">
        <w:rPr>
          <w:rFonts w:cs="Arial"/>
          <w:color w:val="000000" w:themeColor="text1"/>
          <w:sz w:val="20"/>
          <w:szCs w:val="20"/>
          <w:u w:val="single"/>
        </w:rPr>
        <w:instrText xml:space="preserve"> FORMTEXT </w:instrText>
      </w:r>
      <w:r w:rsidR="00363578" w:rsidRPr="007720C6">
        <w:rPr>
          <w:rFonts w:cs="Arial"/>
          <w:color w:val="000000" w:themeColor="text1"/>
          <w:sz w:val="20"/>
          <w:szCs w:val="20"/>
          <w:u w:val="single"/>
        </w:rPr>
      </w:r>
      <w:r w:rsidR="00363578" w:rsidRPr="007720C6">
        <w:rPr>
          <w:rFonts w:cs="Arial"/>
          <w:color w:val="000000" w:themeColor="text1"/>
          <w:sz w:val="20"/>
          <w:szCs w:val="20"/>
          <w:u w:val="single"/>
        </w:rPr>
        <w:fldChar w:fldCharType="separate"/>
      </w:r>
      <w:r w:rsidR="00363578" w:rsidRPr="007720C6">
        <w:rPr>
          <w:rFonts w:cs="Arial"/>
          <w:noProof/>
          <w:color w:val="000000" w:themeColor="text1"/>
          <w:sz w:val="20"/>
          <w:szCs w:val="20"/>
          <w:u w:val="single"/>
        </w:rPr>
        <w:t> </w:t>
      </w:r>
      <w:r w:rsidR="00363578" w:rsidRPr="007720C6">
        <w:rPr>
          <w:rFonts w:cs="Arial"/>
          <w:noProof/>
          <w:color w:val="000000" w:themeColor="text1"/>
          <w:sz w:val="20"/>
          <w:szCs w:val="20"/>
          <w:u w:val="single"/>
        </w:rPr>
        <w:t> </w:t>
      </w:r>
      <w:r w:rsidR="00363578" w:rsidRPr="007720C6">
        <w:rPr>
          <w:rFonts w:cs="Arial"/>
          <w:noProof/>
          <w:color w:val="000000" w:themeColor="text1"/>
          <w:sz w:val="20"/>
          <w:szCs w:val="20"/>
          <w:u w:val="single"/>
        </w:rPr>
        <w:t> </w:t>
      </w:r>
      <w:r w:rsidR="00363578" w:rsidRPr="007720C6">
        <w:rPr>
          <w:rFonts w:cs="Arial"/>
          <w:noProof/>
          <w:color w:val="000000" w:themeColor="text1"/>
          <w:sz w:val="20"/>
          <w:szCs w:val="20"/>
          <w:u w:val="single"/>
        </w:rPr>
        <w:t> </w:t>
      </w:r>
      <w:r w:rsidR="00363578" w:rsidRPr="007720C6">
        <w:rPr>
          <w:rFonts w:cs="Arial"/>
          <w:noProof/>
          <w:color w:val="000000" w:themeColor="text1"/>
          <w:sz w:val="20"/>
          <w:szCs w:val="20"/>
          <w:u w:val="single"/>
        </w:rPr>
        <w:t> </w:t>
      </w:r>
      <w:r w:rsidR="00363578" w:rsidRPr="007720C6">
        <w:rPr>
          <w:rFonts w:cs="Arial"/>
          <w:color w:val="000000" w:themeColor="text1"/>
          <w:sz w:val="20"/>
          <w:szCs w:val="20"/>
          <w:u w:val="single"/>
        </w:rPr>
        <w:fldChar w:fldCharType="end"/>
      </w:r>
      <w:bookmarkEnd w:id="29"/>
    </w:p>
    <w:p w14:paraId="7E27B17E" w14:textId="77777777" w:rsidR="00C36F82" w:rsidRPr="007720C6" w:rsidRDefault="00C36F82">
      <w:pPr>
        <w:rPr>
          <w:rFonts w:cs="Arial"/>
          <w:color w:val="000000" w:themeColor="text1"/>
          <w:sz w:val="20"/>
          <w:szCs w:val="20"/>
          <w:u w:val="single"/>
        </w:rPr>
      </w:pPr>
    </w:p>
    <w:p w14:paraId="17B6E497" w14:textId="77777777" w:rsidR="00C36F82" w:rsidRPr="007720C6" w:rsidRDefault="00C36F82">
      <w:pPr>
        <w:rPr>
          <w:rFonts w:cs="Arial"/>
          <w:color w:val="000000" w:themeColor="text1"/>
          <w:sz w:val="20"/>
          <w:szCs w:val="20"/>
          <w:u w:val="single"/>
        </w:rPr>
      </w:pPr>
    </w:p>
    <w:p w14:paraId="7DD4244A" w14:textId="77777777" w:rsidR="00E105DD" w:rsidRPr="007720C6" w:rsidRDefault="00E105DD" w:rsidP="00E10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bCs/>
          <w:color w:val="000000" w:themeColor="text1"/>
          <w:sz w:val="6"/>
          <w:szCs w:val="6"/>
        </w:rPr>
      </w:pPr>
    </w:p>
    <w:p w14:paraId="7AA6C4C2" w14:textId="5A9F1FDE" w:rsidR="00C36F82" w:rsidRPr="00E36E9D" w:rsidRDefault="00C36F82" w:rsidP="00E10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bCs/>
          <w:color w:val="000000" w:themeColor="text1"/>
          <w:sz w:val="21"/>
          <w:szCs w:val="21"/>
        </w:rPr>
      </w:pPr>
      <w:r w:rsidRPr="00E36E9D">
        <w:rPr>
          <w:rFonts w:cs="Arial"/>
          <w:b/>
          <w:bCs/>
          <w:color w:val="000000" w:themeColor="text1"/>
          <w:sz w:val="21"/>
          <w:szCs w:val="21"/>
        </w:rPr>
        <w:t>Reminder:  Have you included photocopies of your ACT scores and most recent high school transcript?  Please staple them</w:t>
      </w:r>
      <w:r w:rsidR="00E105DD" w:rsidRPr="00E36E9D">
        <w:rPr>
          <w:rFonts w:cs="Arial"/>
          <w:b/>
          <w:bCs/>
          <w:color w:val="000000" w:themeColor="text1"/>
          <w:sz w:val="21"/>
          <w:szCs w:val="21"/>
        </w:rPr>
        <w:t xml:space="preserve"> to your application</w:t>
      </w:r>
      <w:r w:rsidRPr="00E36E9D">
        <w:rPr>
          <w:rFonts w:cs="Arial"/>
          <w:b/>
          <w:bCs/>
          <w:color w:val="000000" w:themeColor="text1"/>
          <w:sz w:val="21"/>
          <w:szCs w:val="21"/>
        </w:rPr>
        <w:t xml:space="preserve"> </w:t>
      </w:r>
      <w:r w:rsidRPr="00E36E9D">
        <w:rPr>
          <w:rFonts w:cs="Arial"/>
          <w:b/>
          <w:bCs/>
          <w:color w:val="000000" w:themeColor="text1"/>
          <w:sz w:val="21"/>
          <w:szCs w:val="21"/>
          <w:u w:val="single"/>
        </w:rPr>
        <w:t>after</w:t>
      </w:r>
      <w:r w:rsidRPr="00E36E9D">
        <w:rPr>
          <w:rFonts w:cs="Arial"/>
          <w:b/>
          <w:bCs/>
          <w:color w:val="000000" w:themeColor="text1"/>
          <w:sz w:val="21"/>
          <w:szCs w:val="21"/>
        </w:rPr>
        <w:t xml:space="preserve"> this page</w:t>
      </w:r>
      <w:r w:rsidR="00F916BD">
        <w:rPr>
          <w:rFonts w:cs="Arial"/>
          <w:b/>
          <w:bCs/>
          <w:color w:val="000000" w:themeColor="text1"/>
          <w:sz w:val="21"/>
          <w:szCs w:val="21"/>
        </w:rPr>
        <w:t>, if you are submitting a printed copy of this application; or, if you are emailing your application to Mr. Schulz, include them as attachment</w:t>
      </w:r>
      <w:r w:rsidR="00B131C5">
        <w:rPr>
          <w:rFonts w:cs="Arial"/>
          <w:b/>
          <w:bCs/>
          <w:color w:val="000000" w:themeColor="text1"/>
          <w:sz w:val="21"/>
          <w:szCs w:val="21"/>
        </w:rPr>
        <w:t>s</w:t>
      </w:r>
      <w:r w:rsidR="00E105DD" w:rsidRPr="00E36E9D">
        <w:rPr>
          <w:rFonts w:cs="Arial"/>
          <w:b/>
          <w:bCs/>
          <w:color w:val="000000" w:themeColor="text1"/>
          <w:sz w:val="21"/>
          <w:szCs w:val="21"/>
        </w:rPr>
        <w:t>.</w:t>
      </w:r>
    </w:p>
    <w:p w14:paraId="08A6EC19" w14:textId="77777777" w:rsidR="00E105DD" w:rsidRPr="007720C6" w:rsidRDefault="00E105DD" w:rsidP="00E10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bCs/>
          <w:color w:val="000000" w:themeColor="text1"/>
          <w:sz w:val="6"/>
          <w:szCs w:val="6"/>
        </w:rPr>
      </w:pPr>
    </w:p>
    <w:sectPr w:rsidR="00E105DD" w:rsidRPr="007720C6" w:rsidSect="00FF7DD1">
      <w:footerReference w:type="default" r:id="rId9"/>
      <w:footerReference w:type="first" r:id="rId10"/>
      <w:pgSz w:w="12240" w:h="15840" w:code="1"/>
      <w:pgMar w:top="720" w:right="72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842ED" w14:textId="77777777" w:rsidR="005770C2" w:rsidRDefault="005770C2" w:rsidP="005D4ED5">
      <w:r>
        <w:separator/>
      </w:r>
    </w:p>
  </w:endnote>
  <w:endnote w:type="continuationSeparator" w:id="0">
    <w:p w14:paraId="3A457BA8" w14:textId="77777777" w:rsidR="005770C2" w:rsidRDefault="005770C2" w:rsidP="005D4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183F6" w14:textId="2D52FF14" w:rsidR="00B11A0E" w:rsidRPr="007720C6" w:rsidRDefault="00B11A0E" w:rsidP="001E4D8F">
    <w:pPr>
      <w:pStyle w:val="Header"/>
      <w:jc w:val="center"/>
      <w:rPr>
        <w:color w:val="000000" w:themeColor="text1"/>
      </w:rPr>
    </w:pPr>
    <w:r w:rsidRPr="007720C6">
      <w:rPr>
        <w:color w:val="000000" w:themeColor="text1"/>
      </w:rPr>
      <w:t>202</w:t>
    </w:r>
    <w:r w:rsidR="00F265A1">
      <w:rPr>
        <w:color w:val="000000" w:themeColor="text1"/>
      </w:rPr>
      <w:t>7</w:t>
    </w:r>
    <w:r w:rsidRPr="007720C6">
      <w:rPr>
        <w:color w:val="000000" w:themeColor="text1"/>
      </w:rPr>
      <w:t xml:space="preserve"> KBHSAA Scholarship Application   </w:t>
    </w:r>
    <w:r w:rsidRPr="007720C6">
      <w:rPr>
        <w:color w:val="000000" w:themeColor="text1"/>
      </w:rPr>
      <w:sym w:font="Wingdings" w:char="F09F"/>
    </w:r>
    <w:r w:rsidRPr="007720C6">
      <w:rPr>
        <w:color w:val="000000" w:themeColor="text1"/>
      </w:rPr>
      <w:t xml:space="preserve">   Page </w:t>
    </w:r>
    <w:r w:rsidRPr="007720C6">
      <w:rPr>
        <w:color w:val="000000" w:themeColor="text1"/>
      </w:rPr>
      <w:fldChar w:fldCharType="begin"/>
    </w:r>
    <w:r w:rsidRPr="007720C6">
      <w:rPr>
        <w:color w:val="000000" w:themeColor="text1"/>
      </w:rPr>
      <w:instrText xml:space="preserve"> ASK  "Enter First &amp; Last Name"  \* MERGEFORMAT </w:instrText>
    </w:r>
    <w:r w:rsidRPr="007720C6">
      <w:rPr>
        <w:color w:val="000000" w:themeColor="text1"/>
      </w:rPr>
      <w:fldChar w:fldCharType="end"/>
    </w:r>
    <w:sdt>
      <w:sdtPr>
        <w:rPr>
          <w:color w:val="000000" w:themeColor="text1"/>
        </w:rPr>
        <w:id w:val="-126091640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7720C6">
          <w:rPr>
            <w:color w:val="000000" w:themeColor="text1"/>
          </w:rPr>
          <w:fldChar w:fldCharType="begin"/>
        </w:r>
        <w:r w:rsidRPr="007720C6">
          <w:rPr>
            <w:color w:val="000000" w:themeColor="text1"/>
          </w:rPr>
          <w:instrText xml:space="preserve"> PAGE   \* MERGEFORMAT </w:instrText>
        </w:r>
        <w:r w:rsidRPr="007720C6">
          <w:rPr>
            <w:color w:val="000000" w:themeColor="text1"/>
          </w:rPr>
          <w:fldChar w:fldCharType="separate"/>
        </w:r>
        <w:r w:rsidRPr="007720C6">
          <w:rPr>
            <w:noProof/>
            <w:color w:val="000000" w:themeColor="text1"/>
          </w:rPr>
          <w:t>2</w:t>
        </w:r>
        <w:r w:rsidRPr="007720C6">
          <w:rPr>
            <w:noProof/>
            <w:color w:val="000000" w:themeColor="text1"/>
          </w:rPr>
          <w:fldChar w:fldCharType="end"/>
        </w:r>
        <w:r w:rsidRPr="007720C6">
          <w:rPr>
            <w:noProof/>
            <w:color w:val="000000" w:themeColor="text1"/>
          </w:rPr>
          <w:t xml:space="preserve"> </w:t>
        </w:r>
      </w:sdtContent>
    </w:sdt>
    <w:r w:rsidRPr="007720C6">
      <w:rPr>
        <w:noProof/>
        <w:color w:val="000000" w:themeColor="text1"/>
      </w:rPr>
      <w:t xml:space="preserve">  </w:t>
    </w:r>
    <w:r w:rsidRPr="007720C6">
      <w:rPr>
        <w:noProof/>
        <w:color w:val="000000" w:themeColor="text1"/>
      </w:rPr>
      <w:sym w:font="Wingdings" w:char="F09F"/>
    </w:r>
    <w:r w:rsidRPr="007720C6">
      <w:rPr>
        <w:noProof/>
        <w:color w:val="000000" w:themeColor="text1"/>
      </w:rPr>
      <w:t xml:space="preserve">  </w:t>
    </w:r>
    <w:r w:rsidR="005122EA" w:rsidRPr="007720C6">
      <w:rPr>
        <w:noProof/>
        <w:color w:val="000000" w:themeColor="text1"/>
      </w:rPr>
      <w:fldChar w:fldCharType="begin"/>
    </w:r>
    <w:r w:rsidR="005122EA" w:rsidRPr="007720C6">
      <w:rPr>
        <w:noProof/>
        <w:color w:val="000000" w:themeColor="text1"/>
      </w:rPr>
      <w:instrText xml:space="preserve"> DATE \@ "M/d/yyyy" </w:instrText>
    </w:r>
    <w:r w:rsidR="005122EA" w:rsidRPr="007720C6">
      <w:rPr>
        <w:noProof/>
        <w:color w:val="000000" w:themeColor="text1"/>
      </w:rPr>
      <w:fldChar w:fldCharType="separate"/>
    </w:r>
    <w:r w:rsidR="00B131C5">
      <w:rPr>
        <w:noProof/>
        <w:color w:val="000000" w:themeColor="text1"/>
      </w:rPr>
      <w:t>9/26/2026</w:t>
    </w:r>
    <w:r w:rsidR="005122EA" w:rsidRPr="007720C6">
      <w:rPr>
        <w:noProof/>
        <w:color w:val="000000" w:themeColor="text1"/>
      </w:rPr>
      <w:fldChar w:fldCharType="end"/>
    </w:r>
  </w:p>
  <w:p w14:paraId="05706A3C" w14:textId="77777777" w:rsidR="00B11A0E" w:rsidRDefault="00B11A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0B84D" w14:textId="258F6B54" w:rsidR="00105001" w:rsidRPr="00105001" w:rsidRDefault="00105001" w:rsidP="00105001">
    <w:pPr>
      <w:pStyle w:val="Header"/>
      <w:jc w:val="center"/>
    </w:pPr>
    <w:r w:rsidRPr="006A6BC7">
      <w:t>202</w:t>
    </w:r>
    <w:r w:rsidR="009B7192">
      <w:t>7</w:t>
    </w:r>
    <w:r w:rsidRPr="006A6BC7">
      <w:t xml:space="preserve"> KBHSAA Scholarship Application</w:t>
    </w:r>
    <w:r>
      <w:t xml:space="preserve">   </w:t>
    </w:r>
    <w:r>
      <w:sym w:font="Wingdings" w:char="F09F"/>
    </w:r>
    <w:r>
      <w:t xml:space="preserve">   Page </w:t>
    </w:r>
    <w:r w:rsidRPr="006A6BC7">
      <w:fldChar w:fldCharType="begin"/>
    </w:r>
    <w:r w:rsidRPr="006A6BC7">
      <w:instrText xml:space="preserve"> ASK  "Enter First &amp; Last Name"  \* MERGEFORMAT </w:instrText>
    </w:r>
    <w:r w:rsidRPr="006A6BC7">
      <w:fldChar w:fldCharType="end"/>
    </w:r>
    <w:sdt>
      <w:sdtPr>
        <w:id w:val="177960543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4</w:t>
        </w:r>
        <w:r>
          <w:rPr>
            <w:noProof/>
          </w:rPr>
          <w:fldChar w:fldCharType="end"/>
        </w:r>
        <w:r>
          <w:rPr>
            <w:noProof/>
          </w:rPr>
          <w:t xml:space="preserve"> </w:t>
        </w:r>
      </w:sdtContent>
    </w:sdt>
    <w:r>
      <w:rPr>
        <w:noProof/>
      </w:rPr>
      <w:t xml:space="preserve">  </w:t>
    </w:r>
    <w:r>
      <w:rPr>
        <w:noProof/>
      </w:rPr>
      <w:sym w:font="Wingdings" w:char="F09F"/>
    </w:r>
    <w:r>
      <w:rPr>
        <w:noProof/>
      </w:rPr>
      <w:t xml:space="preserve">  </w:t>
    </w:r>
    <w:r>
      <w:rPr>
        <w:noProof/>
      </w:rPr>
      <w:fldChar w:fldCharType="begin"/>
    </w:r>
    <w:r>
      <w:rPr>
        <w:noProof/>
      </w:rPr>
      <w:instrText xml:space="preserve"> DATE \@ "M/d/yyyy" </w:instrText>
    </w:r>
    <w:r>
      <w:rPr>
        <w:noProof/>
      </w:rPr>
      <w:fldChar w:fldCharType="separate"/>
    </w:r>
    <w:r w:rsidR="00B131C5">
      <w:rPr>
        <w:noProof/>
      </w:rPr>
      <w:t>9/26/2026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69AC3" w14:textId="77777777" w:rsidR="005770C2" w:rsidRDefault="005770C2" w:rsidP="005D4ED5">
      <w:r>
        <w:separator/>
      </w:r>
    </w:p>
  </w:footnote>
  <w:footnote w:type="continuationSeparator" w:id="0">
    <w:p w14:paraId="43E001C0" w14:textId="77777777" w:rsidR="005770C2" w:rsidRDefault="005770C2" w:rsidP="005D4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B37"/>
    <w:multiLevelType w:val="hybridMultilevel"/>
    <w:tmpl w:val="84843C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9803E9"/>
    <w:multiLevelType w:val="hybridMultilevel"/>
    <w:tmpl w:val="4FBC6D82"/>
    <w:lvl w:ilvl="0" w:tplc="35D82434">
      <w:start w:val="1"/>
      <w:numFmt w:val="decimal"/>
      <w:lvlText w:val="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A06B61"/>
    <w:multiLevelType w:val="hybridMultilevel"/>
    <w:tmpl w:val="4FFC0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AC021F"/>
    <w:multiLevelType w:val="hybridMultilevel"/>
    <w:tmpl w:val="A134E4E0"/>
    <w:lvl w:ilvl="0" w:tplc="8CB6B8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3C7877"/>
    <w:multiLevelType w:val="hybridMultilevel"/>
    <w:tmpl w:val="D63439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AD1CD6"/>
    <w:multiLevelType w:val="hybridMultilevel"/>
    <w:tmpl w:val="E6A61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905AAB"/>
    <w:multiLevelType w:val="hybridMultilevel"/>
    <w:tmpl w:val="B2EA49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E526EB4"/>
    <w:multiLevelType w:val="hybridMultilevel"/>
    <w:tmpl w:val="A0043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408192">
    <w:abstractNumId w:val="5"/>
  </w:num>
  <w:num w:numId="2" w16cid:durableId="924730233">
    <w:abstractNumId w:val="3"/>
  </w:num>
  <w:num w:numId="3" w16cid:durableId="1892770431">
    <w:abstractNumId w:val="7"/>
  </w:num>
  <w:num w:numId="4" w16cid:durableId="272060657">
    <w:abstractNumId w:val="6"/>
  </w:num>
  <w:num w:numId="5" w16cid:durableId="1667443594">
    <w:abstractNumId w:val="1"/>
  </w:num>
  <w:num w:numId="6" w16cid:durableId="1146970407">
    <w:abstractNumId w:val="4"/>
  </w:num>
  <w:num w:numId="7" w16cid:durableId="561867382">
    <w:abstractNumId w:val="0"/>
  </w:num>
  <w:num w:numId="8" w16cid:durableId="1192187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formatting="1" w:enforcement="1" w:cryptProviderType="rsaAES" w:cryptAlgorithmClass="hash" w:cryptAlgorithmType="typeAny" w:cryptAlgorithmSid="14" w:cryptSpinCount="100000" w:hash="IO/g4opXH4UpDmvlz/Rd39URjKJ/VCvhGiGCOdQYBqnjxvX8v/9C0G/gKGK9c4Z5KISe9Orc70ka/oWglqWF8g==" w:salt="KHVam1ycbK9xAstCNO7zHg=="/>
  <w:styleLockTheme/>
  <w:styleLockQFSet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380"/>
    <w:rsid w:val="00000698"/>
    <w:rsid w:val="0000187A"/>
    <w:rsid w:val="00001FC4"/>
    <w:rsid w:val="00002D26"/>
    <w:rsid w:val="00002D94"/>
    <w:rsid w:val="00003A72"/>
    <w:rsid w:val="00004980"/>
    <w:rsid w:val="00005884"/>
    <w:rsid w:val="00006C92"/>
    <w:rsid w:val="00007169"/>
    <w:rsid w:val="00007C51"/>
    <w:rsid w:val="000111C5"/>
    <w:rsid w:val="000117A8"/>
    <w:rsid w:val="000138D8"/>
    <w:rsid w:val="00015141"/>
    <w:rsid w:val="00015F68"/>
    <w:rsid w:val="0001665F"/>
    <w:rsid w:val="00016990"/>
    <w:rsid w:val="00017012"/>
    <w:rsid w:val="00017D69"/>
    <w:rsid w:val="000203AF"/>
    <w:rsid w:val="00020998"/>
    <w:rsid w:val="00021A3E"/>
    <w:rsid w:val="00021DF9"/>
    <w:rsid w:val="00023E01"/>
    <w:rsid w:val="00024F8A"/>
    <w:rsid w:val="00025A71"/>
    <w:rsid w:val="00025B68"/>
    <w:rsid w:val="00030D92"/>
    <w:rsid w:val="00031C06"/>
    <w:rsid w:val="00032DEB"/>
    <w:rsid w:val="00035189"/>
    <w:rsid w:val="0003585A"/>
    <w:rsid w:val="00036288"/>
    <w:rsid w:val="00037FFA"/>
    <w:rsid w:val="00040D11"/>
    <w:rsid w:val="00040D1B"/>
    <w:rsid w:val="00041051"/>
    <w:rsid w:val="0004216C"/>
    <w:rsid w:val="0004234F"/>
    <w:rsid w:val="00044B15"/>
    <w:rsid w:val="00046C9D"/>
    <w:rsid w:val="00046FCD"/>
    <w:rsid w:val="000509F1"/>
    <w:rsid w:val="00052278"/>
    <w:rsid w:val="000531FC"/>
    <w:rsid w:val="000534CF"/>
    <w:rsid w:val="000551A5"/>
    <w:rsid w:val="000577C7"/>
    <w:rsid w:val="00060F82"/>
    <w:rsid w:val="000613EA"/>
    <w:rsid w:val="00061C95"/>
    <w:rsid w:val="00064C47"/>
    <w:rsid w:val="00065430"/>
    <w:rsid w:val="000716EA"/>
    <w:rsid w:val="000729B8"/>
    <w:rsid w:val="00073312"/>
    <w:rsid w:val="000735EF"/>
    <w:rsid w:val="0007457D"/>
    <w:rsid w:val="00074742"/>
    <w:rsid w:val="00074B10"/>
    <w:rsid w:val="00075849"/>
    <w:rsid w:val="00077552"/>
    <w:rsid w:val="000805BF"/>
    <w:rsid w:val="00080DFB"/>
    <w:rsid w:val="00083B90"/>
    <w:rsid w:val="00084661"/>
    <w:rsid w:val="00085F43"/>
    <w:rsid w:val="0008692A"/>
    <w:rsid w:val="00090B81"/>
    <w:rsid w:val="00091C2B"/>
    <w:rsid w:val="0009362C"/>
    <w:rsid w:val="00095BAB"/>
    <w:rsid w:val="000962FF"/>
    <w:rsid w:val="000A128F"/>
    <w:rsid w:val="000A1C01"/>
    <w:rsid w:val="000A1E8A"/>
    <w:rsid w:val="000A4BD9"/>
    <w:rsid w:val="000A5334"/>
    <w:rsid w:val="000A56A5"/>
    <w:rsid w:val="000A60DC"/>
    <w:rsid w:val="000A61A5"/>
    <w:rsid w:val="000A6FEE"/>
    <w:rsid w:val="000A71C0"/>
    <w:rsid w:val="000B098A"/>
    <w:rsid w:val="000B1E08"/>
    <w:rsid w:val="000B28FA"/>
    <w:rsid w:val="000B30B2"/>
    <w:rsid w:val="000B32A1"/>
    <w:rsid w:val="000B4D2B"/>
    <w:rsid w:val="000B7E6B"/>
    <w:rsid w:val="000C008B"/>
    <w:rsid w:val="000C0547"/>
    <w:rsid w:val="000C0B3F"/>
    <w:rsid w:val="000C1A2C"/>
    <w:rsid w:val="000C28F4"/>
    <w:rsid w:val="000C3567"/>
    <w:rsid w:val="000C3979"/>
    <w:rsid w:val="000C4B7F"/>
    <w:rsid w:val="000C5468"/>
    <w:rsid w:val="000C5A8B"/>
    <w:rsid w:val="000C7779"/>
    <w:rsid w:val="000D1523"/>
    <w:rsid w:val="000D237A"/>
    <w:rsid w:val="000D2E45"/>
    <w:rsid w:val="000D30DA"/>
    <w:rsid w:val="000D3F93"/>
    <w:rsid w:val="000D4A11"/>
    <w:rsid w:val="000D5FE0"/>
    <w:rsid w:val="000D643E"/>
    <w:rsid w:val="000D7B7B"/>
    <w:rsid w:val="000D7BE5"/>
    <w:rsid w:val="000E071E"/>
    <w:rsid w:val="000E11F9"/>
    <w:rsid w:val="000E22DC"/>
    <w:rsid w:val="000E3468"/>
    <w:rsid w:val="000E3725"/>
    <w:rsid w:val="000E4256"/>
    <w:rsid w:val="000E704A"/>
    <w:rsid w:val="000E72A2"/>
    <w:rsid w:val="000E7856"/>
    <w:rsid w:val="000F07EE"/>
    <w:rsid w:val="000F1113"/>
    <w:rsid w:val="000F2369"/>
    <w:rsid w:val="000F27D3"/>
    <w:rsid w:val="000F2B74"/>
    <w:rsid w:val="000F2DD8"/>
    <w:rsid w:val="000F33C2"/>
    <w:rsid w:val="000F35BE"/>
    <w:rsid w:val="000F48AF"/>
    <w:rsid w:val="000F54CC"/>
    <w:rsid w:val="000F57AB"/>
    <w:rsid w:val="000F5B2E"/>
    <w:rsid w:val="000F631D"/>
    <w:rsid w:val="000F6D04"/>
    <w:rsid w:val="000F70FB"/>
    <w:rsid w:val="000F77B8"/>
    <w:rsid w:val="000F7C57"/>
    <w:rsid w:val="001012B9"/>
    <w:rsid w:val="0010362C"/>
    <w:rsid w:val="00104E04"/>
    <w:rsid w:val="00105001"/>
    <w:rsid w:val="00106541"/>
    <w:rsid w:val="001067D7"/>
    <w:rsid w:val="00111C43"/>
    <w:rsid w:val="00114327"/>
    <w:rsid w:val="001150C5"/>
    <w:rsid w:val="00116063"/>
    <w:rsid w:val="001160DA"/>
    <w:rsid w:val="00121304"/>
    <w:rsid w:val="00123BF9"/>
    <w:rsid w:val="00123F5B"/>
    <w:rsid w:val="00124013"/>
    <w:rsid w:val="00125A63"/>
    <w:rsid w:val="00126169"/>
    <w:rsid w:val="00126208"/>
    <w:rsid w:val="00126CB1"/>
    <w:rsid w:val="00130411"/>
    <w:rsid w:val="00136460"/>
    <w:rsid w:val="0013697B"/>
    <w:rsid w:val="00137DA0"/>
    <w:rsid w:val="00140068"/>
    <w:rsid w:val="0014086B"/>
    <w:rsid w:val="00141665"/>
    <w:rsid w:val="00143CE8"/>
    <w:rsid w:val="001448B9"/>
    <w:rsid w:val="001458AD"/>
    <w:rsid w:val="0015008D"/>
    <w:rsid w:val="001520BB"/>
    <w:rsid w:val="001525CB"/>
    <w:rsid w:val="00152CBB"/>
    <w:rsid w:val="00152D67"/>
    <w:rsid w:val="00152F6B"/>
    <w:rsid w:val="001530B8"/>
    <w:rsid w:val="00156221"/>
    <w:rsid w:val="00156F54"/>
    <w:rsid w:val="00157680"/>
    <w:rsid w:val="001619B6"/>
    <w:rsid w:val="00161EF3"/>
    <w:rsid w:val="001623A0"/>
    <w:rsid w:val="00162AD4"/>
    <w:rsid w:val="001640F2"/>
    <w:rsid w:val="001642B0"/>
    <w:rsid w:val="0016453D"/>
    <w:rsid w:val="00165851"/>
    <w:rsid w:val="001659F0"/>
    <w:rsid w:val="00165CCE"/>
    <w:rsid w:val="00167FEC"/>
    <w:rsid w:val="00170139"/>
    <w:rsid w:val="00170255"/>
    <w:rsid w:val="00171778"/>
    <w:rsid w:val="00173BD9"/>
    <w:rsid w:val="001744AD"/>
    <w:rsid w:val="0017754E"/>
    <w:rsid w:val="00177859"/>
    <w:rsid w:val="00180021"/>
    <w:rsid w:val="001854DA"/>
    <w:rsid w:val="00185F1A"/>
    <w:rsid w:val="001860C3"/>
    <w:rsid w:val="00192AB1"/>
    <w:rsid w:val="00192F0F"/>
    <w:rsid w:val="00195375"/>
    <w:rsid w:val="001972F5"/>
    <w:rsid w:val="001A03CE"/>
    <w:rsid w:val="001A1105"/>
    <w:rsid w:val="001A2FFF"/>
    <w:rsid w:val="001A324E"/>
    <w:rsid w:val="001A4541"/>
    <w:rsid w:val="001A4709"/>
    <w:rsid w:val="001A5E4A"/>
    <w:rsid w:val="001A6D6C"/>
    <w:rsid w:val="001A7D9D"/>
    <w:rsid w:val="001B15D9"/>
    <w:rsid w:val="001B15EF"/>
    <w:rsid w:val="001B2C7E"/>
    <w:rsid w:val="001B4066"/>
    <w:rsid w:val="001B47D0"/>
    <w:rsid w:val="001B4A9C"/>
    <w:rsid w:val="001B5BFA"/>
    <w:rsid w:val="001B6811"/>
    <w:rsid w:val="001B773D"/>
    <w:rsid w:val="001B7941"/>
    <w:rsid w:val="001B7BA0"/>
    <w:rsid w:val="001C2844"/>
    <w:rsid w:val="001C454D"/>
    <w:rsid w:val="001C4D95"/>
    <w:rsid w:val="001C5B9F"/>
    <w:rsid w:val="001C6D4C"/>
    <w:rsid w:val="001C7068"/>
    <w:rsid w:val="001D1028"/>
    <w:rsid w:val="001D102E"/>
    <w:rsid w:val="001D247E"/>
    <w:rsid w:val="001D27D1"/>
    <w:rsid w:val="001D3311"/>
    <w:rsid w:val="001D3F8E"/>
    <w:rsid w:val="001D4741"/>
    <w:rsid w:val="001D581F"/>
    <w:rsid w:val="001D5AE7"/>
    <w:rsid w:val="001D5B03"/>
    <w:rsid w:val="001D69F8"/>
    <w:rsid w:val="001D6DAC"/>
    <w:rsid w:val="001D7C7E"/>
    <w:rsid w:val="001E032C"/>
    <w:rsid w:val="001E046B"/>
    <w:rsid w:val="001E3F8C"/>
    <w:rsid w:val="001E4284"/>
    <w:rsid w:val="001E4D8F"/>
    <w:rsid w:val="001E5CF6"/>
    <w:rsid w:val="001E6A6F"/>
    <w:rsid w:val="001E7DB8"/>
    <w:rsid w:val="001F1321"/>
    <w:rsid w:val="001F1358"/>
    <w:rsid w:val="001F1A5A"/>
    <w:rsid w:val="001F2BC9"/>
    <w:rsid w:val="001F37DD"/>
    <w:rsid w:val="001F41EB"/>
    <w:rsid w:val="001F7183"/>
    <w:rsid w:val="001F7184"/>
    <w:rsid w:val="001F7E93"/>
    <w:rsid w:val="00200970"/>
    <w:rsid w:val="002016E3"/>
    <w:rsid w:val="002018BD"/>
    <w:rsid w:val="00201E9A"/>
    <w:rsid w:val="00202A15"/>
    <w:rsid w:val="002043DE"/>
    <w:rsid w:val="002051BD"/>
    <w:rsid w:val="002052E2"/>
    <w:rsid w:val="0020701E"/>
    <w:rsid w:val="0020734F"/>
    <w:rsid w:val="00207950"/>
    <w:rsid w:val="00207D41"/>
    <w:rsid w:val="00207F89"/>
    <w:rsid w:val="0021173B"/>
    <w:rsid w:val="00211A74"/>
    <w:rsid w:val="002130F9"/>
    <w:rsid w:val="00214D3D"/>
    <w:rsid w:val="002154C3"/>
    <w:rsid w:val="0021554D"/>
    <w:rsid w:val="00216071"/>
    <w:rsid w:val="00216222"/>
    <w:rsid w:val="002163F2"/>
    <w:rsid w:val="0021645F"/>
    <w:rsid w:val="00216895"/>
    <w:rsid w:val="00216FAE"/>
    <w:rsid w:val="00220655"/>
    <w:rsid w:val="00222BF6"/>
    <w:rsid w:val="00223EB6"/>
    <w:rsid w:val="00223F49"/>
    <w:rsid w:val="002243A8"/>
    <w:rsid w:val="00224DD5"/>
    <w:rsid w:val="00224EC7"/>
    <w:rsid w:val="00227BB7"/>
    <w:rsid w:val="00230099"/>
    <w:rsid w:val="002301E5"/>
    <w:rsid w:val="002305D2"/>
    <w:rsid w:val="00231199"/>
    <w:rsid w:val="002327C0"/>
    <w:rsid w:val="00232E96"/>
    <w:rsid w:val="00233120"/>
    <w:rsid w:val="00233E4E"/>
    <w:rsid w:val="002352F0"/>
    <w:rsid w:val="0024119E"/>
    <w:rsid w:val="00241329"/>
    <w:rsid w:val="00241ADF"/>
    <w:rsid w:val="00241CA0"/>
    <w:rsid w:val="00242046"/>
    <w:rsid w:val="00243165"/>
    <w:rsid w:val="002436DC"/>
    <w:rsid w:val="00243D36"/>
    <w:rsid w:val="0024484D"/>
    <w:rsid w:val="002449BA"/>
    <w:rsid w:val="00245212"/>
    <w:rsid w:val="002452B3"/>
    <w:rsid w:val="0024733F"/>
    <w:rsid w:val="00247A11"/>
    <w:rsid w:val="00247E11"/>
    <w:rsid w:val="002518A5"/>
    <w:rsid w:val="00252AEC"/>
    <w:rsid w:val="00253A75"/>
    <w:rsid w:val="00255CA5"/>
    <w:rsid w:val="00261BE9"/>
    <w:rsid w:val="00264664"/>
    <w:rsid w:val="00265347"/>
    <w:rsid w:val="00265690"/>
    <w:rsid w:val="00267DBE"/>
    <w:rsid w:val="00270178"/>
    <w:rsid w:val="0027264D"/>
    <w:rsid w:val="002738C9"/>
    <w:rsid w:val="002742E9"/>
    <w:rsid w:val="00274B06"/>
    <w:rsid w:val="0027558D"/>
    <w:rsid w:val="00276643"/>
    <w:rsid w:val="002769E3"/>
    <w:rsid w:val="00277EB5"/>
    <w:rsid w:val="00280671"/>
    <w:rsid w:val="00280E4A"/>
    <w:rsid w:val="00281D31"/>
    <w:rsid w:val="00282B3F"/>
    <w:rsid w:val="002830EF"/>
    <w:rsid w:val="00286161"/>
    <w:rsid w:val="00286FC2"/>
    <w:rsid w:val="00287457"/>
    <w:rsid w:val="00291C30"/>
    <w:rsid w:val="002942FF"/>
    <w:rsid w:val="00294394"/>
    <w:rsid w:val="00296D46"/>
    <w:rsid w:val="002A02E8"/>
    <w:rsid w:val="002A0782"/>
    <w:rsid w:val="002A23BF"/>
    <w:rsid w:val="002A278B"/>
    <w:rsid w:val="002A2AAE"/>
    <w:rsid w:val="002A33F2"/>
    <w:rsid w:val="002A4058"/>
    <w:rsid w:val="002A508F"/>
    <w:rsid w:val="002A5C51"/>
    <w:rsid w:val="002A70A5"/>
    <w:rsid w:val="002B154A"/>
    <w:rsid w:val="002B2A49"/>
    <w:rsid w:val="002B2EB4"/>
    <w:rsid w:val="002B3FB3"/>
    <w:rsid w:val="002B705C"/>
    <w:rsid w:val="002B7201"/>
    <w:rsid w:val="002B7269"/>
    <w:rsid w:val="002B72F0"/>
    <w:rsid w:val="002B7747"/>
    <w:rsid w:val="002C02CE"/>
    <w:rsid w:val="002C07CA"/>
    <w:rsid w:val="002C21DD"/>
    <w:rsid w:val="002C25B4"/>
    <w:rsid w:val="002C2F9C"/>
    <w:rsid w:val="002C4007"/>
    <w:rsid w:val="002C4CDF"/>
    <w:rsid w:val="002C5A96"/>
    <w:rsid w:val="002D0027"/>
    <w:rsid w:val="002D02D0"/>
    <w:rsid w:val="002D06E0"/>
    <w:rsid w:val="002D13A1"/>
    <w:rsid w:val="002D2312"/>
    <w:rsid w:val="002D2CE1"/>
    <w:rsid w:val="002D3B7A"/>
    <w:rsid w:val="002D429C"/>
    <w:rsid w:val="002E0092"/>
    <w:rsid w:val="002E0F81"/>
    <w:rsid w:val="002E2B25"/>
    <w:rsid w:val="002E2D87"/>
    <w:rsid w:val="002E309E"/>
    <w:rsid w:val="002E316C"/>
    <w:rsid w:val="002E35AE"/>
    <w:rsid w:val="002E3ED6"/>
    <w:rsid w:val="002E4A7E"/>
    <w:rsid w:val="002E5259"/>
    <w:rsid w:val="002E7036"/>
    <w:rsid w:val="002F15A0"/>
    <w:rsid w:val="002F229A"/>
    <w:rsid w:val="002F3EF6"/>
    <w:rsid w:val="002F4810"/>
    <w:rsid w:val="002F511E"/>
    <w:rsid w:val="0030495C"/>
    <w:rsid w:val="003049FE"/>
    <w:rsid w:val="00304CFC"/>
    <w:rsid w:val="00310121"/>
    <w:rsid w:val="00312248"/>
    <w:rsid w:val="00312417"/>
    <w:rsid w:val="00316596"/>
    <w:rsid w:val="00317AD7"/>
    <w:rsid w:val="00320415"/>
    <w:rsid w:val="00321386"/>
    <w:rsid w:val="003220ED"/>
    <w:rsid w:val="0032232B"/>
    <w:rsid w:val="00322CB6"/>
    <w:rsid w:val="00323640"/>
    <w:rsid w:val="00323789"/>
    <w:rsid w:val="00324931"/>
    <w:rsid w:val="00324BA1"/>
    <w:rsid w:val="00325131"/>
    <w:rsid w:val="003268A0"/>
    <w:rsid w:val="003277BA"/>
    <w:rsid w:val="00327AE2"/>
    <w:rsid w:val="00330EAC"/>
    <w:rsid w:val="003317FA"/>
    <w:rsid w:val="00332AFF"/>
    <w:rsid w:val="00332F5B"/>
    <w:rsid w:val="003347C0"/>
    <w:rsid w:val="0033489A"/>
    <w:rsid w:val="003349B8"/>
    <w:rsid w:val="00335EA7"/>
    <w:rsid w:val="0033725E"/>
    <w:rsid w:val="003373FA"/>
    <w:rsid w:val="0033759B"/>
    <w:rsid w:val="00337F19"/>
    <w:rsid w:val="00340781"/>
    <w:rsid w:val="003449DF"/>
    <w:rsid w:val="0034564C"/>
    <w:rsid w:val="00346C48"/>
    <w:rsid w:val="0035197C"/>
    <w:rsid w:val="00353E1E"/>
    <w:rsid w:val="00355B8F"/>
    <w:rsid w:val="00356B3A"/>
    <w:rsid w:val="003571BC"/>
    <w:rsid w:val="00360456"/>
    <w:rsid w:val="00361161"/>
    <w:rsid w:val="003619D5"/>
    <w:rsid w:val="0036235F"/>
    <w:rsid w:val="00363578"/>
    <w:rsid w:val="00363B8D"/>
    <w:rsid w:val="0036409C"/>
    <w:rsid w:val="0036523D"/>
    <w:rsid w:val="003652A2"/>
    <w:rsid w:val="00370EA6"/>
    <w:rsid w:val="00373845"/>
    <w:rsid w:val="003747E6"/>
    <w:rsid w:val="0038375F"/>
    <w:rsid w:val="00383DB3"/>
    <w:rsid w:val="00383EB1"/>
    <w:rsid w:val="00384668"/>
    <w:rsid w:val="00386219"/>
    <w:rsid w:val="00387DAF"/>
    <w:rsid w:val="00393F58"/>
    <w:rsid w:val="003957B9"/>
    <w:rsid w:val="003971ED"/>
    <w:rsid w:val="003A0681"/>
    <w:rsid w:val="003A21F9"/>
    <w:rsid w:val="003A35F5"/>
    <w:rsid w:val="003A4E2C"/>
    <w:rsid w:val="003A4E70"/>
    <w:rsid w:val="003A5172"/>
    <w:rsid w:val="003A5B1D"/>
    <w:rsid w:val="003A6710"/>
    <w:rsid w:val="003B31C1"/>
    <w:rsid w:val="003B340A"/>
    <w:rsid w:val="003B5D26"/>
    <w:rsid w:val="003C0165"/>
    <w:rsid w:val="003C08D3"/>
    <w:rsid w:val="003C0C74"/>
    <w:rsid w:val="003C1612"/>
    <w:rsid w:val="003C1806"/>
    <w:rsid w:val="003C35D9"/>
    <w:rsid w:val="003C3AE7"/>
    <w:rsid w:val="003C65AD"/>
    <w:rsid w:val="003C70E4"/>
    <w:rsid w:val="003D05EC"/>
    <w:rsid w:val="003D0970"/>
    <w:rsid w:val="003D0BE4"/>
    <w:rsid w:val="003D0D50"/>
    <w:rsid w:val="003D12C9"/>
    <w:rsid w:val="003D2A68"/>
    <w:rsid w:val="003D3503"/>
    <w:rsid w:val="003D5FBC"/>
    <w:rsid w:val="003D7016"/>
    <w:rsid w:val="003D7596"/>
    <w:rsid w:val="003D797B"/>
    <w:rsid w:val="003E0B2B"/>
    <w:rsid w:val="003E3559"/>
    <w:rsid w:val="003E4BEB"/>
    <w:rsid w:val="003E5C5E"/>
    <w:rsid w:val="003E6D1C"/>
    <w:rsid w:val="003F1436"/>
    <w:rsid w:val="003F15FD"/>
    <w:rsid w:val="003F3E0C"/>
    <w:rsid w:val="003F5485"/>
    <w:rsid w:val="003F58EC"/>
    <w:rsid w:val="003F7FF7"/>
    <w:rsid w:val="00400FF6"/>
    <w:rsid w:val="00401884"/>
    <w:rsid w:val="00401C53"/>
    <w:rsid w:val="00402FF0"/>
    <w:rsid w:val="00405241"/>
    <w:rsid w:val="00405309"/>
    <w:rsid w:val="00405764"/>
    <w:rsid w:val="00407084"/>
    <w:rsid w:val="0041080D"/>
    <w:rsid w:val="004110A5"/>
    <w:rsid w:val="0041235A"/>
    <w:rsid w:val="004129A9"/>
    <w:rsid w:val="00413358"/>
    <w:rsid w:val="00413952"/>
    <w:rsid w:val="00413C7F"/>
    <w:rsid w:val="00413F54"/>
    <w:rsid w:val="004146AE"/>
    <w:rsid w:val="00414CD7"/>
    <w:rsid w:val="00416380"/>
    <w:rsid w:val="00416EC6"/>
    <w:rsid w:val="0042018E"/>
    <w:rsid w:val="00420F14"/>
    <w:rsid w:val="004227AF"/>
    <w:rsid w:val="00424FE0"/>
    <w:rsid w:val="004253EC"/>
    <w:rsid w:val="0042573D"/>
    <w:rsid w:val="004261A0"/>
    <w:rsid w:val="00426600"/>
    <w:rsid w:val="004302FD"/>
    <w:rsid w:val="00433352"/>
    <w:rsid w:val="004338A1"/>
    <w:rsid w:val="00433B2D"/>
    <w:rsid w:val="004341E5"/>
    <w:rsid w:val="00434CB0"/>
    <w:rsid w:val="0043512C"/>
    <w:rsid w:val="00440A14"/>
    <w:rsid w:val="00440D1F"/>
    <w:rsid w:val="00440DA2"/>
    <w:rsid w:val="004419C5"/>
    <w:rsid w:val="004419FD"/>
    <w:rsid w:val="00441BF6"/>
    <w:rsid w:val="00444A78"/>
    <w:rsid w:val="00444D5C"/>
    <w:rsid w:val="004450ED"/>
    <w:rsid w:val="00446705"/>
    <w:rsid w:val="00446C4A"/>
    <w:rsid w:val="004509F3"/>
    <w:rsid w:val="00451D69"/>
    <w:rsid w:val="004527A8"/>
    <w:rsid w:val="00452F69"/>
    <w:rsid w:val="00454AFB"/>
    <w:rsid w:val="004555C4"/>
    <w:rsid w:val="004570D5"/>
    <w:rsid w:val="00457A63"/>
    <w:rsid w:val="004608F9"/>
    <w:rsid w:val="004621FC"/>
    <w:rsid w:val="004626BA"/>
    <w:rsid w:val="004637A3"/>
    <w:rsid w:val="00463A93"/>
    <w:rsid w:val="00464AE7"/>
    <w:rsid w:val="00465A71"/>
    <w:rsid w:val="004664CE"/>
    <w:rsid w:val="0046674A"/>
    <w:rsid w:val="00466BCA"/>
    <w:rsid w:val="0047051A"/>
    <w:rsid w:val="00470FB5"/>
    <w:rsid w:val="0047105D"/>
    <w:rsid w:val="00472F83"/>
    <w:rsid w:val="00473087"/>
    <w:rsid w:val="00473D8F"/>
    <w:rsid w:val="004743EB"/>
    <w:rsid w:val="0047479B"/>
    <w:rsid w:val="00474D05"/>
    <w:rsid w:val="004801CF"/>
    <w:rsid w:val="004815B1"/>
    <w:rsid w:val="00481711"/>
    <w:rsid w:val="00483BA9"/>
    <w:rsid w:val="00484FF0"/>
    <w:rsid w:val="00490753"/>
    <w:rsid w:val="00493AC8"/>
    <w:rsid w:val="00494CF9"/>
    <w:rsid w:val="00494D75"/>
    <w:rsid w:val="004950B0"/>
    <w:rsid w:val="004955D2"/>
    <w:rsid w:val="00496AB5"/>
    <w:rsid w:val="00496C12"/>
    <w:rsid w:val="004A11E2"/>
    <w:rsid w:val="004A18A2"/>
    <w:rsid w:val="004A2599"/>
    <w:rsid w:val="004A32DE"/>
    <w:rsid w:val="004A3BC6"/>
    <w:rsid w:val="004A3F6E"/>
    <w:rsid w:val="004A4B1B"/>
    <w:rsid w:val="004A5168"/>
    <w:rsid w:val="004A657F"/>
    <w:rsid w:val="004B074E"/>
    <w:rsid w:val="004B2681"/>
    <w:rsid w:val="004B281C"/>
    <w:rsid w:val="004B2E80"/>
    <w:rsid w:val="004B390D"/>
    <w:rsid w:val="004B3C0C"/>
    <w:rsid w:val="004B3D05"/>
    <w:rsid w:val="004B3EF9"/>
    <w:rsid w:val="004B4117"/>
    <w:rsid w:val="004B5A3D"/>
    <w:rsid w:val="004B670E"/>
    <w:rsid w:val="004B7066"/>
    <w:rsid w:val="004B7C61"/>
    <w:rsid w:val="004C0F08"/>
    <w:rsid w:val="004C1A6B"/>
    <w:rsid w:val="004C26E8"/>
    <w:rsid w:val="004C2A8C"/>
    <w:rsid w:val="004C395A"/>
    <w:rsid w:val="004C3AE5"/>
    <w:rsid w:val="004C3D66"/>
    <w:rsid w:val="004C430D"/>
    <w:rsid w:val="004C4990"/>
    <w:rsid w:val="004C4FB7"/>
    <w:rsid w:val="004C5898"/>
    <w:rsid w:val="004C5953"/>
    <w:rsid w:val="004C5C5D"/>
    <w:rsid w:val="004D2A23"/>
    <w:rsid w:val="004D3311"/>
    <w:rsid w:val="004D3BDB"/>
    <w:rsid w:val="004D472C"/>
    <w:rsid w:val="004D6207"/>
    <w:rsid w:val="004D6FEE"/>
    <w:rsid w:val="004E17A6"/>
    <w:rsid w:val="004E18F2"/>
    <w:rsid w:val="004E1C85"/>
    <w:rsid w:val="004E32FC"/>
    <w:rsid w:val="004E39A3"/>
    <w:rsid w:val="004E5625"/>
    <w:rsid w:val="004E712D"/>
    <w:rsid w:val="004F3175"/>
    <w:rsid w:val="004F3658"/>
    <w:rsid w:val="004F5BA2"/>
    <w:rsid w:val="004F6554"/>
    <w:rsid w:val="004F66AB"/>
    <w:rsid w:val="004F7EA4"/>
    <w:rsid w:val="00503E6A"/>
    <w:rsid w:val="00503E78"/>
    <w:rsid w:val="005055AC"/>
    <w:rsid w:val="005063CA"/>
    <w:rsid w:val="00506A96"/>
    <w:rsid w:val="0050736F"/>
    <w:rsid w:val="005074D7"/>
    <w:rsid w:val="005075FC"/>
    <w:rsid w:val="00511117"/>
    <w:rsid w:val="005122EA"/>
    <w:rsid w:val="00512ABB"/>
    <w:rsid w:val="00513B1F"/>
    <w:rsid w:val="00514879"/>
    <w:rsid w:val="00515A08"/>
    <w:rsid w:val="00515B91"/>
    <w:rsid w:val="005160EF"/>
    <w:rsid w:val="005171F0"/>
    <w:rsid w:val="005200FB"/>
    <w:rsid w:val="00520376"/>
    <w:rsid w:val="00520B74"/>
    <w:rsid w:val="00523064"/>
    <w:rsid w:val="005234F5"/>
    <w:rsid w:val="00524784"/>
    <w:rsid w:val="0052507C"/>
    <w:rsid w:val="005264F2"/>
    <w:rsid w:val="0052698F"/>
    <w:rsid w:val="00526A1D"/>
    <w:rsid w:val="00526F8B"/>
    <w:rsid w:val="00527825"/>
    <w:rsid w:val="0053023E"/>
    <w:rsid w:val="00530A8C"/>
    <w:rsid w:val="00531081"/>
    <w:rsid w:val="005357F2"/>
    <w:rsid w:val="00540367"/>
    <w:rsid w:val="00541BAA"/>
    <w:rsid w:val="00541FAD"/>
    <w:rsid w:val="00543D45"/>
    <w:rsid w:val="00545E6B"/>
    <w:rsid w:val="00546784"/>
    <w:rsid w:val="00550805"/>
    <w:rsid w:val="005516DD"/>
    <w:rsid w:val="00554909"/>
    <w:rsid w:val="00555A98"/>
    <w:rsid w:val="005562CF"/>
    <w:rsid w:val="00556D6A"/>
    <w:rsid w:val="00557732"/>
    <w:rsid w:val="00562A64"/>
    <w:rsid w:val="00564DBE"/>
    <w:rsid w:val="00565AFD"/>
    <w:rsid w:val="005717B4"/>
    <w:rsid w:val="005730CA"/>
    <w:rsid w:val="00573345"/>
    <w:rsid w:val="005737A8"/>
    <w:rsid w:val="00573BDA"/>
    <w:rsid w:val="00574C46"/>
    <w:rsid w:val="00575625"/>
    <w:rsid w:val="005770C2"/>
    <w:rsid w:val="005824CC"/>
    <w:rsid w:val="00583603"/>
    <w:rsid w:val="00583ED2"/>
    <w:rsid w:val="00583EF4"/>
    <w:rsid w:val="00585496"/>
    <w:rsid w:val="005870E1"/>
    <w:rsid w:val="00587756"/>
    <w:rsid w:val="00591266"/>
    <w:rsid w:val="00591C8F"/>
    <w:rsid w:val="00592042"/>
    <w:rsid w:val="00593B46"/>
    <w:rsid w:val="005941D2"/>
    <w:rsid w:val="00594D08"/>
    <w:rsid w:val="005963D9"/>
    <w:rsid w:val="0059721F"/>
    <w:rsid w:val="005A11FB"/>
    <w:rsid w:val="005A167F"/>
    <w:rsid w:val="005A37FE"/>
    <w:rsid w:val="005A512B"/>
    <w:rsid w:val="005A5EF2"/>
    <w:rsid w:val="005A5F1B"/>
    <w:rsid w:val="005A702C"/>
    <w:rsid w:val="005A7813"/>
    <w:rsid w:val="005B0716"/>
    <w:rsid w:val="005B3B72"/>
    <w:rsid w:val="005B513D"/>
    <w:rsid w:val="005B713E"/>
    <w:rsid w:val="005C0122"/>
    <w:rsid w:val="005C12A0"/>
    <w:rsid w:val="005C50D1"/>
    <w:rsid w:val="005C551B"/>
    <w:rsid w:val="005C581F"/>
    <w:rsid w:val="005C66AB"/>
    <w:rsid w:val="005C6B89"/>
    <w:rsid w:val="005D0203"/>
    <w:rsid w:val="005D2D96"/>
    <w:rsid w:val="005D2FBA"/>
    <w:rsid w:val="005D3E8A"/>
    <w:rsid w:val="005D4ED5"/>
    <w:rsid w:val="005D66BD"/>
    <w:rsid w:val="005D6E40"/>
    <w:rsid w:val="005E0059"/>
    <w:rsid w:val="005E0D9F"/>
    <w:rsid w:val="005E183F"/>
    <w:rsid w:val="005E1ACA"/>
    <w:rsid w:val="005E1B99"/>
    <w:rsid w:val="005E2975"/>
    <w:rsid w:val="005E37E2"/>
    <w:rsid w:val="005E3837"/>
    <w:rsid w:val="005E6C7F"/>
    <w:rsid w:val="005F0993"/>
    <w:rsid w:val="005F2D0C"/>
    <w:rsid w:val="005F2DE4"/>
    <w:rsid w:val="005F4DD2"/>
    <w:rsid w:val="005F5DD3"/>
    <w:rsid w:val="005F65E5"/>
    <w:rsid w:val="005F71F5"/>
    <w:rsid w:val="00600130"/>
    <w:rsid w:val="00600AEA"/>
    <w:rsid w:val="00600E1A"/>
    <w:rsid w:val="00601C54"/>
    <w:rsid w:val="00603491"/>
    <w:rsid w:val="00603E5E"/>
    <w:rsid w:val="00606CED"/>
    <w:rsid w:val="0061247A"/>
    <w:rsid w:val="00612F89"/>
    <w:rsid w:val="006144AC"/>
    <w:rsid w:val="006179DE"/>
    <w:rsid w:val="0062028B"/>
    <w:rsid w:val="00620355"/>
    <w:rsid w:val="006207B5"/>
    <w:rsid w:val="00620EB2"/>
    <w:rsid w:val="006240F9"/>
    <w:rsid w:val="006256F8"/>
    <w:rsid w:val="00625E8D"/>
    <w:rsid w:val="0062629B"/>
    <w:rsid w:val="006262EB"/>
    <w:rsid w:val="006275FE"/>
    <w:rsid w:val="00627708"/>
    <w:rsid w:val="00627DD6"/>
    <w:rsid w:val="00631241"/>
    <w:rsid w:val="006313FB"/>
    <w:rsid w:val="006332FA"/>
    <w:rsid w:val="00634E0B"/>
    <w:rsid w:val="00635589"/>
    <w:rsid w:val="006366E0"/>
    <w:rsid w:val="0063744F"/>
    <w:rsid w:val="00640134"/>
    <w:rsid w:val="00640734"/>
    <w:rsid w:val="00642576"/>
    <w:rsid w:val="00642663"/>
    <w:rsid w:val="00642FD9"/>
    <w:rsid w:val="00646E53"/>
    <w:rsid w:val="00647415"/>
    <w:rsid w:val="0064752F"/>
    <w:rsid w:val="00647FF2"/>
    <w:rsid w:val="006500FB"/>
    <w:rsid w:val="006502EA"/>
    <w:rsid w:val="006540D2"/>
    <w:rsid w:val="00655B3C"/>
    <w:rsid w:val="006569C4"/>
    <w:rsid w:val="00656CF6"/>
    <w:rsid w:val="00656E12"/>
    <w:rsid w:val="0066148B"/>
    <w:rsid w:val="006619C5"/>
    <w:rsid w:val="00664652"/>
    <w:rsid w:val="00664F65"/>
    <w:rsid w:val="006651AD"/>
    <w:rsid w:val="006652B4"/>
    <w:rsid w:val="00666628"/>
    <w:rsid w:val="00674912"/>
    <w:rsid w:val="00674E1F"/>
    <w:rsid w:val="006767A4"/>
    <w:rsid w:val="006767B0"/>
    <w:rsid w:val="00677727"/>
    <w:rsid w:val="00680D78"/>
    <w:rsid w:val="00684C47"/>
    <w:rsid w:val="00685F68"/>
    <w:rsid w:val="00686B92"/>
    <w:rsid w:val="00690DAB"/>
    <w:rsid w:val="006931C5"/>
    <w:rsid w:val="006941C9"/>
    <w:rsid w:val="006947AC"/>
    <w:rsid w:val="0069525C"/>
    <w:rsid w:val="00695719"/>
    <w:rsid w:val="006A038B"/>
    <w:rsid w:val="006A1756"/>
    <w:rsid w:val="006A25D3"/>
    <w:rsid w:val="006A3159"/>
    <w:rsid w:val="006A3AF0"/>
    <w:rsid w:val="006A474A"/>
    <w:rsid w:val="006A4FE5"/>
    <w:rsid w:val="006A6BC7"/>
    <w:rsid w:val="006A6D83"/>
    <w:rsid w:val="006A6FC6"/>
    <w:rsid w:val="006B1A93"/>
    <w:rsid w:val="006B1DCD"/>
    <w:rsid w:val="006B2461"/>
    <w:rsid w:val="006B2DC5"/>
    <w:rsid w:val="006B32D8"/>
    <w:rsid w:val="006B39D1"/>
    <w:rsid w:val="006B440A"/>
    <w:rsid w:val="006B480E"/>
    <w:rsid w:val="006B49B6"/>
    <w:rsid w:val="006B4EC8"/>
    <w:rsid w:val="006B601D"/>
    <w:rsid w:val="006B726F"/>
    <w:rsid w:val="006B73DA"/>
    <w:rsid w:val="006B7756"/>
    <w:rsid w:val="006B780C"/>
    <w:rsid w:val="006C1BAC"/>
    <w:rsid w:val="006C4B0A"/>
    <w:rsid w:val="006C7349"/>
    <w:rsid w:val="006D5474"/>
    <w:rsid w:val="006E09C9"/>
    <w:rsid w:val="006E26FD"/>
    <w:rsid w:val="006E2A6C"/>
    <w:rsid w:val="006E32C2"/>
    <w:rsid w:val="006E6816"/>
    <w:rsid w:val="006E74B9"/>
    <w:rsid w:val="006F15F9"/>
    <w:rsid w:val="006F4B6D"/>
    <w:rsid w:val="006F4DFE"/>
    <w:rsid w:val="0070017E"/>
    <w:rsid w:val="007003C3"/>
    <w:rsid w:val="0070075B"/>
    <w:rsid w:val="00700866"/>
    <w:rsid w:val="00700D1F"/>
    <w:rsid w:val="00703DA0"/>
    <w:rsid w:val="00704C72"/>
    <w:rsid w:val="00705226"/>
    <w:rsid w:val="00705CFA"/>
    <w:rsid w:val="00706476"/>
    <w:rsid w:val="0070688B"/>
    <w:rsid w:val="007132C2"/>
    <w:rsid w:val="00714762"/>
    <w:rsid w:val="0071619F"/>
    <w:rsid w:val="007178B1"/>
    <w:rsid w:val="0072044A"/>
    <w:rsid w:val="00720ECF"/>
    <w:rsid w:val="0072132C"/>
    <w:rsid w:val="0072203B"/>
    <w:rsid w:val="0072355C"/>
    <w:rsid w:val="007238E3"/>
    <w:rsid w:val="00723CE8"/>
    <w:rsid w:val="00726D7B"/>
    <w:rsid w:val="00727016"/>
    <w:rsid w:val="00730E79"/>
    <w:rsid w:val="007314E2"/>
    <w:rsid w:val="00731544"/>
    <w:rsid w:val="00732F1B"/>
    <w:rsid w:val="00733801"/>
    <w:rsid w:val="00736925"/>
    <w:rsid w:val="00736DF8"/>
    <w:rsid w:val="00740D8B"/>
    <w:rsid w:val="00740F50"/>
    <w:rsid w:val="007410BA"/>
    <w:rsid w:val="0074137A"/>
    <w:rsid w:val="0074605C"/>
    <w:rsid w:val="00746B26"/>
    <w:rsid w:val="00747C05"/>
    <w:rsid w:val="00747C40"/>
    <w:rsid w:val="00750C73"/>
    <w:rsid w:val="00751AB6"/>
    <w:rsid w:val="00754B85"/>
    <w:rsid w:val="00761011"/>
    <w:rsid w:val="00764174"/>
    <w:rsid w:val="00765321"/>
    <w:rsid w:val="00770F3A"/>
    <w:rsid w:val="0077136E"/>
    <w:rsid w:val="00771866"/>
    <w:rsid w:val="007720C6"/>
    <w:rsid w:val="007727CF"/>
    <w:rsid w:val="007744E8"/>
    <w:rsid w:val="007762F9"/>
    <w:rsid w:val="0077783E"/>
    <w:rsid w:val="00777B70"/>
    <w:rsid w:val="00780415"/>
    <w:rsid w:val="0078168D"/>
    <w:rsid w:val="007829E0"/>
    <w:rsid w:val="00783A3D"/>
    <w:rsid w:val="00784D00"/>
    <w:rsid w:val="00786E48"/>
    <w:rsid w:val="00792AF5"/>
    <w:rsid w:val="00793DEB"/>
    <w:rsid w:val="00793DFA"/>
    <w:rsid w:val="0079458A"/>
    <w:rsid w:val="007946B0"/>
    <w:rsid w:val="00795C39"/>
    <w:rsid w:val="007961EB"/>
    <w:rsid w:val="007965D6"/>
    <w:rsid w:val="00796768"/>
    <w:rsid w:val="00797482"/>
    <w:rsid w:val="00797CD3"/>
    <w:rsid w:val="007A189F"/>
    <w:rsid w:val="007A359E"/>
    <w:rsid w:val="007A5906"/>
    <w:rsid w:val="007A66DD"/>
    <w:rsid w:val="007B0C41"/>
    <w:rsid w:val="007B18A7"/>
    <w:rsid w:val="007B40DB"/>
    <w:rsid w:val="007B4721"/>
    <w:rsid w:val="007B5C1D"/>
    <w:rsid w:val="007C15DF"/>
    <w:rsid w:val="007C21F4"/>
    <w:rsid w:val="007C42E3"/>
    <w:rsid w:val="007C5B41"/>
    <w:rsid w:val="007C79E2"/>
    <w:rsid w:val="007D1C2A"/>
    <w:rsid w:val="007D5444"/>
    <w:rsid w:val="007D5893"/>
    <w:rsid w:val="007D7D7F"/>
    <w:rsid w:val="007E04A3"/>
    <w:rsid w:val="007E0952"/>
    <w:rsid w:val="007E0C06"/>
    <w:rsid w:val="007E1942"/>
    <w:rsid w:val="007E2B07"/>
    <w:rsid w:val="007E5671"/>
    <w:rsid w:val="007E5A6E"/>
    <w:rsid w:val="007E5CCE"/>
    <w:rsid w:val="007E6D5F"/>
    <w:rsid w:val="007E761A"/>
    <w:rsid w:val="007E7947"/>
    <w:rsid w:val="007F0494"/>
    <w:rsid w:val="007F141A"/>
    <w:rsid w:val="007F1A48"/>
    <w:rsid w:val="007F1A91"/>
    <w:rsid w:val="007F1F15"/>
    <w:rsid w:val="007F269A"/>
    <w:rsid w:val="007F270D"/>
    <w:rsid w:val="007F2876"/>
    <w:rsid w:val="007F34CD"/>
    <w:rsid w:val="007F4187"/>
    <w:rsid w:val="007F4768"/>
    <w:rsid w:val="007F4FF8"/>
    <w:rsid w:val="007F569C"/>
    <w:rsid w:val="008019D8"/>
    <w:rsid w:val="00801EB6"/>
    <w:rsid w:val="00804773"/>
    <w:rsid w:val="0080686C"/>
    <w:rsid w:val="00806DBD"/>
    <w:rsid w:val="008131A5"/>
    <w:rsid w:val="008171C9"/>
    <w:rsid w:val="008178C1"/>
    <w:rsid w:val="008217EB"/>
    <w:rsid w:val="00825ED4"/>
    <w:rsid w:val="008267B8"/>
    <w:rsid w:val="008268F4"/>
    <w:rsid w:val="0082769B"/>
    <w:rsid w:val="0083171D"/>
    <w:rsid w:val="00831F08"/>
    <w:rsid w:val="0083226A"/>
    <w:rsid w:val="00832D25"/>
    <w:rsid w:val="00833A56"/>
    <w:rsid w:val="00834319"/>
    <w:rsid w:val="0083432A"/>
    <w:rsid w:val="00834916"/>
    <w:rsid w:val="00837724"/>
    <w:rsid w:val="0084072E"/>
    <w:rsid w:val="00842A74"/>
    <w:rsid w:val="00843280"/>
    <w:rsid w:val="00844DE3"/>
    <w:rsid w:val="008466B9"/>
    <w:rsid w:val="0084754F"/>
    <w:rsid w:val="00854A8C"/>
    <w:rsid w:val="00854D18"/>
    <w:rsid w:val="00854FFD"/>
    <w:rsid w:val="008570BE"/>
    <w:rsid w:val="008604D3"/>
    <w:rsid w:val="00861C27"/>
    <w:rsid w:val="00861E80"/>
    <w:rsid w:val="008623F0"/>
    <w:rsid w:val="00864002"/>
    <w:rsid w:val="00866CC2"/>
    <w:rsid w:val="008674BB"/>
    <w:rsid w:val="00867708"/>
    <w:rsid w:val="00867D5C"/>
    <w:rsid w:val="00870C93"/>
    <w:rsid w:val="00871AAB"/>
    <w:rsid w:val="00873FA2"/>
    <w:rsid w:val="008745CB"/>
    <w:rsid w:val="00874F81"/>
    <w:rsid w:val="00876C82"/>
    <w:rsid w:val="00877E03"/>
    <w:rsid w:val="00877F2E"/>
    <w:rsid w:val="00880050"/>
    <w:rsid w:val="00880520"/>
    <w:rsid w:val="00880C1A"/>
    <w:rsid w:val="008818A4"/>
    <w:rsid w:val="00884579"/>
    <w:rsid w:val="00886D88"/>
    <w:rsid w:val="00891799"/>
    <w:rsid w:val="00891AAB"/>
    <w:rsid w:val="00893B57"/>
    <w:rsid w:val="008951E8"/>
    <w:rsid w:val="008A1ED9"/>
    <w:rsid w:val="008A3343"/>
    <w:rsid w:val="008A4360"/>
    <w:rsid w:val="008A45FA"/>
    <w:rsid w:val="008A7F57"/>
    <w:rsid w:val="008B054A"/>
    <w:rsid w:val="008B0734"/>
    <w:rsid w:val="008B0AC8"/>
    <w:rsid w:val="008B21D2"/>
    <w:rsid w:val="008B2B6D"/>
    <w:rsid w:val="008B49A6"/>
    <w:rsid w:val="008B5907"/>
    <w:rsid w:val="008B7F9C"/>
    <w:rsid w:val="008C3369"/>
    <w:rsid w:val="008C7048"/>
    <w:rsid w:val="008C7C77"/>
    <w:rsid w:val="008D01C2"/>
    <w:rsid w:val="008D0B5E"/>
    <w:rsid w:val="008D25D3"/>
    <w:rsid w:val="008D2637"/>
    <w:rsid w:val="008D2FE6"/>
    <w:rsid w:val="008D3151"/>
    <w:rsid w:val="008D3D14"/>
    <w:rsid w:val="008D4924"/>
    <w:rsid w:val="008D504F"/>
    <w:rsid w:val="008D50C9"/>
    <w:rsid w:val="008D6E42"/>
    <w:rsid w:val="008D79E6"/>
    <w:rsid w:val="008E1D83"/>
    <w:rsid w:val="008E3042"/>
    <w:rsid w:val="008E478E"/>
    <w:rsid w:val="008E4FB7"/>
    <w:rsid w:val="008E5804"/>
    <w:rsid w:val="008E68DA"/>
    <w:rsid w:val="008E6B4F"/>
    <w:rsid w:val="008E6EF6"/>
    <w:rsid w:val="008F0E73"/>
    <w:rsid w:val="008F1504"/>
    <w:rsid w:val="008F3332"/>
    <w:rsid w:val="008F3DF7"/>
    <w:rsid w:val="008F4C64"/>
    <w:rsid w:val="008F7B62"/>
    <w:rsid w:val="00901580"/>
    <w:rsid w:val="0090192F"/>
    <w:rsid w:val="00906AD6"/>
    <w:rsid w:val="00906C55"/>
    <w:rsid w:val="00907677"/>
    <w:rsid w:val="009078BE"/>
    <w:rsid w:val="0091385C"/>
    <w:rsid w:val="0091439F"/>
    <w:rsid w:val="009154D3"/>
    <w:rsid w:val="00916975"/>
    <w:rsid w:val="00916E66"/>
    <w:rsid w:val="00917207"/>
    <w:rsid w:val="00920750"/>
    <w:rsid w:val="0092109F"/>
    <w:rsid w:val="00922942"/>
    <w:rsid w:val="00922C11"/>
    <w:rsid w:val="0092314D"/>
    <w:rsid w:val="009232E1"/>
    <w:rsid w:val="0092447F"/>
    <w:rsid w:val="00924D31"/>
    <w:rsid w:val="00924FC2"/>
    <w:rsid w:val="00925643"/>
    <w:rsid w:val="00925C6A"/>
    <w:rsid w:val="00931291"/>
    <w:rsid w:val="009315D7"/>
    <w:rsid w:val="00931D9D"/>
    <w:rsid w:val="009324F2"/>
    <w:rsid w:val="00934EAC"/>
    <w:rsid w:val="009364D0"/>
    <w:rsid w:val="00937D4C"/>
    <w:rsid w:val="00940948"/>
    <w:rsid w:val="0094207D"/>
    <w:rsid w:val="00942B28"/>
    <w:rsid w:val="00943245"/>
    <w:rsid w:val="00944380"/>
    <w:rsid w:val="009447A0"/>
    <w:rsid w:val="00944AAA"/>
    <w:rsid w:val="00945132"/>
    <w:rsid w:val="00950008"/>
    <w:rsid w:val="00950108"/>
    <w:rsid w:val="009502FC"/>
    <w:rsid w:val="00950CBD"/>
    <w:rsid w:val="00955247"/>
    <w:rsid w:val="00955C62"/>
    <w:rsid w:val="00956F56"/>
    <w:rsid w:val="0095711A"/>
    <w:rsid w:val="00960362"/>
    <w:rsid w:val="00962093"/>
    <w:rsid w:val="00966C07"/>
    <w:rsid w:val="00967F1E"/>
    <w:rsid w:val="00970886"/>
    <w:rsid w:val="00970CF3"/>
    <w:rsid w:val="00971766"/>
    <w:rsid w:val="009726BE"/>
    <w:rsid w:val="00972DCF"/>
    <w:rsid w:val="009743A1"/>
    <w:rsid w:val="00975070"/>
    <w:rsid w:val="0097576B"/>
    <w:rsid w:val="009767E9"/>
    <w:rsid w:val="00976D33"/>
    <w:rsid w:val="00977F84"/>
    <w:rsid w:val="00980131"/>
    <w:rsid w:val="00980AD0"/>
    <w:rsid w:val="00980DCC"/>
    <w:rsid w:val="00981EA8"/>
    <w:rsid w:val="009834A2"/>
    <w:rsid w:val="00984498"/>
    <w:rsid w:val="0098536F"/>
    <w:rsid w:val="00986548"/>
    <w:rsid w:val="00987542"/>
    <w:rsid w:val="00987692"/>
    <w:rsid w:val="009913A7"/>
    <w:rsid w:val="0099225D"/>
    <w:rsid w:val="00992E00"/>
    <w:rsid w:val="00995036"/>
    <w:rsid w:val="009954CE"/>
    <w:rsid w:val="00995E2E"/>
    <w:rsid w:val="00996DB3"/>
    <w:rsid w:val="009A0502"/>
    <w:rsid w:val="009A06F7"/>
    <w:rsid w:val="009A1579"/>
    <w:rsid w:val="009A1983"/>
    <w:rsid w:val="009A2CEB"/>
    <w:rsid w:val="009A46A6"/>
    <w:rsid w:val="009A5289"/>
    <w:rsid w:val="009A6324"/>
    <w:rsid w:val="009A7408"/>
    <w:rsid w:val="009A744D"/>
    <w:rsid w:val="009A7FBF"/>
    <w:rsid w:val="009B0984"/>
    <w:rsid w:val="009B110A"/>
    <w:rsid w:val="009B2ACC"/>
    <w:rsid w:val="009B41B2"/>
    <w:rsid w:val="009B4BA6"/>
    <w:rsid w:val="009B5520"/>
    <w:rsid w:val="009B7192"/>
    <w:rsid w:val="009C035C"/>
    <w:rsid w:val="009C0556"/>
    <w:rsid w:val="009C221D"/>
    <w:rsid w:val="009C2C45"/>
    <w:rsid w:val="009C3B74"/>
    <w:rsid w:val="009C5A7E"/>
    <w:rsid w:val="009C64C4"/>
    <w:rsid w:val="009C7E71"/>
    <w:rsid w:val="009D1EB2"/>
    <w:rsid w:val="009D20CB"/>
    <w:rsid w:val="009D3C98"/>
    <w:rsid w:val="009D59BA"/>
    <w:rsid w:val="009D5DE6"/>
    <w:rsid w:val="009E086F"/>
    <w:rsid w:val="009E08B3"/>
    <w:rsid w:val="009E186D"/>
    <w:rsid w:val="009E25E5"/>
    <w:rsid w:val="009E45E8"/>
    <w:rsid w:val="009E46B4"/>
    <w:rsid w:val="009E4BA8"/>
    <w:rsid w:val="009E60FA"/>
    <w:rsid w:val="009E6F10"/>
    <w:rsid w:val="009E7C8A"/>
    <w:rsid w:val="009F05C7"/>
    <w:rsid w:val="009F0645"/>
    <w:rsid w:val="009F2907"/>
    <w:rsid w:val="009F2EBC"/>
    <w:rsid w:val="009F395D"/>
    <w:rsid w:val="009F42FD"/>
    <w:rsid w:val="009F56C1"/>
    <w:rsid w:val="009F6C8F"/>
    <w:rsid w:val="00A00104"/>
    <w:rsid w:val="00A001B2"/>
    <w:rsid w:val="00A04D1B"/>
    <w:rsid w:val="00A07103"/>
    <w:rsid w:val="00A102E5"/>
    <w:rsid w:val="00A10616"/>
    <w:rsid w:val="00A112BF"/>
    <w:rsid w:val="00A114F8"/>
    <w:rsid w:val="00A12B7B"/>
    <w:rsid w:val="00A12D09"/>
    <w:rsid w:val="00A130A1"/>
    <w:rsid w:val="00A17631"/>
    <w:rsid w:val="00A2021F"/>
    <w:rsid w:val="00A22C63"/>
    <w:rsid w:val="00A2359C"/>
    <w:rsid w:val="00A24B6B"/>
    <w:rsid w:val="00A26CC1"/>
    <w:rsid w:val="00A3052C"/>
    <w:rsid w:val="00A3084B"/>
    <w:rsid w:val="00A3217F"/>
    <w:rsid w:val="00A3298C"/>
    <w:rsid w:val="00A32E07"/>
    <w:rsid w:val="00A3328A"/>
    <w:rsid w:val="00A33A31"/>
    <w:rsid w:val="00A341B8"/>
    <w:rsid w:val="00A3500E"/>
    <w:rsid w:val="00A3688F"/>
    <w:rsid w:val="00A36F66"/>
    <w:rsid w:val="00A37137"/>
    <w:rsid w:val="00A37A62"/>
    <w:rsid w:val="00A4191B"/>
    <w:rsid w:val="00A43C7E"/>
    <w:rsid w:val="00A43E95"/>
    <w:rsid w:val="00A45716"/>
    <w:rsid w:val="00A45B53"/>
    <w:rsid w:val="00A466D9"/>
    <w:rsid w:val="00A515CE"/>
    <w:rsid w:val="00A52603"/>
    <w:rsid w:val="00A5412F"/>
    <w:rsid w:val="00A5509B"/>
    <w:rsid w:val="00A56DD5"/>
    <w:rsid w:val="00A57C2F"/>
    <w:rsid w:val="00A60DFC"/>
    <w:rsid w:val="00A6209C"/>
    <w:rsid w:val="00A62D97"/>
    <w:rsid w:val="00A63FBE"/>
    <w:rsid w:val="00A64A90"/>
    <w:rsid w:val="00A65D48"/>
    <w:rsid w:val="00A66127"/>
    <w:rsid w:val="00A67561"/>
    <w:rsid w:val="00A67CBC"/>
    <w:rsid w:val="00A67F2F"/>
    <w:rsid w:val="00A70CFD"/>
    <w:rsid w:val="00A70DD3"/>
    <w:rsid w:val="00A710D8"/>
    <w:rsid w:val="00A729B0"/>
    <w:rsid w:val="00A73295"/>
    <w:rsid w:val="00A74E6B"/>
    <w:rsid w:val="00A74EEE"/>
    <w:rsid w:val="00A75334"/>
    <w:rsid w:val="00A840D7"/>
    <w:rsid w:val="00A847B9"/>
    <w:rsid w:val="00A84CAD"/>
    <w:rsid w:val="00A86AEE"/>
    <w:rsid w:val="00A86AF1"/>
    <w:rsid w:val="00A90CE6"/>
    <w:rsid w:val="00A913F6"/>
    <w:rsid w:val="00A91ED2"/>
    <w:rsid w:val="00A9343A"/>
    <w:rsid w:val="00A93925"/>
    <w:rsid w:val="00A940FE"/>
    <w:rsid w:val="00AA031B"/>
    <w:rsid w:val="00AA13FD"/>
    <w:rsid w:val="00AA4E5F"/>
    <w:rsid w:val="00AA6766"/>
    <w:rsid w:val="00AA734B"/>
    <w:rsid w:val="00AB0FFA"/>
    <w:rsid w:val="00AB10F1"/>
    <w:rsid w:val="00AB21D1"/>
    <w:rsid w:val="00AB3406"/>
    <w:rsid w:val="00AB3640"/>
    <w:rsid w:val="00AB37CF"/>
    <w:rsid w:val="00AB3BCD"/>
    <w:rsid w:val="00AB48C4"/>
    <w:rsid w:val="00AB4934"/>
    <w:rsid w:val="00AB4DE2"/>
    <w:rsid w:val="00AB5DEF"/>
    <w:rsid w:val="00AB71E9"/>
    <w:rsid w:val="00AB77CD"/>
    <w:rsid w:val="00AC31D0"/>
    <w:rsid w:val="00AC4625"/>
    <w:rsid w:val="00AC4BF4"/>
    <w:rsid w:val="00AC621B"/>
    <w:rsid w:val="00AC68D6"/>
    <w:rsid w:val="00AC77D6"/>
    <w:rsid w:val="00AC79D9"/>
    <w:rsid w:val="00AD3F1C"/>
    <w:rsid w:val="00AD420C"/>
    <w:rsid w:val="00AD4F71"/>
    <w:rsid w:val="00AD5596"/>
    <w:rsid w:val="00AE1948"/>
    <w:rsid w:val="00AE383B"/>
    <w:rsid w:val="00AE5BED"/>
    <w:rsid w:val="00AE63D6"/>
    <w:rsid w:val="00AF0A12"/>
    <w:rsid w:val="00AF0B58"/>
    <w:rsid w:val="00AF0D49"/>
    <w:rsid w:val="00AF1378"/>
    <w:rsid w:val="00AF18C8"/>
    <w:rsid w:val="00AF1944"/>
    <w:rsid w:val="00AF19F4"/>
    <w:rsid w:val="00AF30D7"/>
    <w:rsid w:val="00AF4068"/>
    <w:rsid w:val="00AF47C0"/>
    <w:rsid w:val="00AF5628"/>
    <w:rsid w:val="00AF6C0C"/>
    <w:rsid w:val="00AF6C54"/>
    <w:rsid w:val="00AF7070"/>
    <w:rsid w:val="00B00B0D"/>
    <w:rsid w:val="00B01C2D"/>
    <w:rsid w:val="00B01D63"/>
    <w:rsid w:val="00B02F00"/>
    <w:rsid w:val="00B03638"/>
    <w:rsid w:val="00B05008"/>
    <w:rsid w:val="00B10265"/>
    <w:rsid w:val="00B11A0E"/>
    <w:rsid w:val="00B1235D"/>
    <w:rsid w:val="00B131C5"/>
    <w:rsid w:val="00B134A9"/>
    <w:rsid w:val="00B1435B"/>
    <w:rsid w:val="00B155C5"/>
    <w:rsid w:val="00B15C1A"/>
    <w:rsid w:val="00B16552"/>
    <w:rsid w:val="00B17040"/>
    <w:rsid w:val="00B228B1"/>
    <w:rsid w:val="00B233BE"/>
    <w:rsid w:val="00B23412"/>
    <w:rsid w:val="00B2390D"/>
    <w:rsid w:val="00B24311"/>
    <w:rsid w:val="00B249D9"/>
    <w:rsid w:val="00B24A3F"/>
    <w:rsid w:val="00B25677"/>
    <w:rsid w:val="00B25853"/>
    <w:rsid w:val="00B25B13"/>
    <w:rsid w:val="00B30BAB"/>
    <w:rsid w:val="00B339FC"/>
    <w:rsid w:val="00B33A9D"/>
    <w:rsid w:val="00B34BA0"/>
    <w:rsid w:val="00B353A4"/>
    <w:rsid w:val="00B354D0"/>
    <w:rsid w:val="00B3629F"/>
    <w:rsid w:val="00B3761B"/>
    <w:rsid w:val="00B4190F"/>
    <w:rsid w:val="00B420C9"/>
    <w:rsid w:val="00B430DE"/>
    <w:rsid w:val="00B454A1"/>
    <w:rsid w:val="00B45B68"/>
    <w:rsid w:val="00B50BE6"/>
    <w:rsid w:val="00B5127F"/>
    <w:rsid w:val="00B51D03"/>
    <w:rsid w:val="00B51D20"/>
    <w:rsid w:val="00B51F79"/>
    <w:rsid w:val="00B54981"/>
    <w:rsid w:val="00B55AA1"/>
    <w:rsid w:val="00B55E85"/>
    <w:rsid w:val="00B55F9A"/>
    <w:rsid w:val="00B5684E"/>
    <w:rsid w:val="00B56F6E"/>
    <w:rsid w:val="00B57B13"/>
    <w:rsid w:val="00B61B47"/>
    <w:rsid w:val="00B63961"/>
    <w:rsid w:val="00B67870"/>
    <w:rsid w:val="00B70C56"/>
    <w:rsid w:val="00B70C74"/>
    <w:rsid w:val="00B7422D"/>
    <w:rsid w:val="00B80BBF"/>
    <w:rsid w:val="00B83497"/>
    <w:rsid w:val="00B835E4"/>
    <w:rsid w:val="00B83AD9"/>
    <w:rsid w:val="00B847B3"/>
    <w:rsid w:val="00B8484D"/>
    <w:rsid w:val="00B85042"/>
    <w:rsid w:val="00B85834"/>
    <w:rsid w:val="00B85853"/>
    <w:rsid w:val="00B85A7B"/>
    <w:rsid w:val="00B86C55"/>
    <w:rsid w:val="00B90427"/>
    <w:rsid w:val="00B9043D"/>
    <w:rsid w:val="00B92987"/>
    <w:rsid w:val="00B9575F"/>
    <w:rsid w:val="00B95EAA"/>
    <w:rsid w:val="00B963D3"/>
    <w:rsid w:val="00B97B4E"/>
    <w:rsid w:val="00BA01A1"/>
    <w:rsid w:val="00BA0660"/>
    <w:rsid w:val="00BA19F2"/>
    <w:rsid w:val="00BA6679"/>
    <w:rsid w:val="00BA7787"/>
    <w:rsid w:val="00BA7D6F"/>
    <w:rsid w:val="00BB03D1"/>
    <w:rsid w:val="00BB0552"/>
    <w:rsid w:val="00BB1389"/>
    <w:rsid w:val="00BB259B"/>
    <w:rsid w:val="00BB31C3"/>
    <w:rsid w:val="00BB534C"/>
    <w:rsid w:val="00BB631C"/>
    <w:rsid w:val="00BB6BDE"/>
    <w:rsid w:val="00BB7CC5"/>
    <w:rsid w:val="00BB7F94"/>
    <w:rsid w:val="00BC0741"/>
    <w:rsid w:val="00BC131E"/>
    <w:rsid w:val="00BC2376"/>
    <w:rsid w:val="00BC3B51"/>
    <w:rsid w:val="00BC3D62"/>
    <w:rsid w:val="00BC4954"/>
    <w:rsid w:val="00BC693E"/>
    <w:rsid w:val="00BD092E"/>
    <w:rsid w:val="00BD0F98"/>
    <w:rsid w:val="00BD264E"/>
    <w:rsid w:val="00BD3380"/>
    <w:rsid w:val="00BD4050"/>
    <w:rsid w:val="00BD43B2"/>
    <w:rsid w:val="00BD4861"/>
    <w:rsid w:val="00BD4AA5"/>
    <w:rsid w:val="00BE0284"/>
    <w:rsid w:val="00BE1AFE"/>
    <w:rsid w:val="00BE2791"/>
    <w:rsid w:val="00BE28B8"/>
    <w:rsid w:val="00BE6AFD"/>
    <w:rsid w:val="00BE6C40"/>
    <w:rsid w:val="00BE7639"/>
    <w:rsid w:val="00BF03B7"/>
    <w:rsid w:val="00BF043B"/>
    <w:rsid w:val="00BF15CD"/>
    <w:rsid w:val="00BF3B20"/>
    <w:rsid w:val="00BF6AB1"/>
    <w:rsid w:val="00BF6F34"/>
    <w:rsid w:val="00C0004D"/>
    <w:rsid w:val="00C00309"/>
    <w:rsid w:val="00C00517"/>
    <w:rsid w:val="00C01FA0"/>
    <w:rsid w:val="00C02F1F"/>
    <w:rsid w:val="00C03D75"/>
    <w:rsid w:val="00C04880"/>
    <w:rsid w:val="00C0644B"/>
    <w:rsid w:val="00C067C0"/>
    <w:rsid w:val="00C076B1"/>
    <w:rsid w:val="00C10181"/>
    <w:rsid w:val="00C10AEA"/>
    <w:rsid w:val="00C122D0"/>
    <w:rsid w:val="00C12FBA"/>
    <w:rsid w:val="00C139F1"/>
    <w:rsid w:val="00C149AF"/>
    <w:rsid w:val="00C15792"/>
    <w:rsid w:val="00C17F16"/>
    <w:rsid w:val="00C21AF0"/>
    <w:rsid w:val="00C21BBF"/>
    <w:rsid w:val="00C24E5C"/>
    <w:rsid w:val="00C26ED6"/>
    <w:rsid w:val="00C27492"/>
    <w:rsid w:val="00C274EC"/>
    <w:rsid w:val="00C27A1A"/>
    <w:rsid w:val="00C27EAA"/>
    <w:rsid w:val="00C27FE4"/>
    <w:rsid w:val="00C30FA7"/>
    <w:rsid w:val="00C31B75"/>
    <w:rsid w:val="00C328C5"/>
    <w:rsid w:val="00C329CB"/>
    <w:rsid w:val="00C36F82"/>
    <w:rsid w:val="00C37273"/>
    <w:rsid w:val="00C37715"/>
    <w:rsid w:val="00C3789A"/>
    <w:rsid w:val="00C404B3"/>
    <w:rsid w:val="00C42309"/>
    <w:rsid w:val="00C42C98"/>
    <w:rsid w:val="00C43154"/>
    <w:rsid w:val="00C4496A"/>
    <w:rsid w:val="00C45086"/>
    <w:rsid w:val="00C47822"/>
    <w:rsid w:val="00C47A83"/>
    <w:rsid w:val="00C500C5"/>
    <w:rsid w:val="00C50D60"/>
    <w:rsid w:val="00C52A68"/>
    <w:rsid w:val="00C5420C"/>
    <w:rsid w:val="00C54260"/>
    <w:rsid w:val="00C54495"/>
    <w:rsid w:val="00C55E8B"/>
    <w:rsid w:val="00C56520"/>
    <w:rsid w:val="00C60540"/>
    <w:rsid w:val="00C60FDA"/>
    <w:rsid w:val="00C62C56"/>
    <w:rsid w:val="00C64644"/>
    <w:rsid w:val="00C649C6"/>
    <w:rsid w:val="00C66B8D"/>
    <w:rsid w:val="00C67100"/>
    <w:rsid w:val="00C67573"/>
    <w:rsid w:val="00C678F3"/>
    <w:rsid w:val="00C679F2"/>
    <w:rsid w:val="00C67B17"/>
    <w:rsid w:val="00C70501"/>
    <w:rsid w:val="00C713AA"/>
    <w:rsid w:val="00C747DA"/>
    <w:rsid w:val="00C7721F"/>
    <w:rsid w:val="00C77432"/>
    <w:rsid w:val="00C77DC7"/>
    <w:rsid w:val="00C77EC8"/>
    <w:rsid w:val="00C81A81"/>
    <w:rsid w:val="00C82079"/>
    <w:rsid w:val="00C84675"/>
    <w:rsid w:val="00C846F3"/>
    <w:rsid w:val="00C85DA8"/>
    <w:rsid w:val="00C90848"/>
    <w:rsid w:val="00C90CB7"/>
    <w:rsid w:val="00C938DE"/>
    <w:rsid w:val="00C9484E"/>
    <w:rsid w:val="00C9693F"/>
    <w:rsid w:val="00CA01BD"/>
    <w:rsid w:val="00CA3C1E"/>
    <w:rsid w:val="00CA40F7"/>
    <w:rsid w:val="00CA64FA"/>
    <w:rsid w:val="00CA717A"/>
    <w:rsid w:val="00CA7610"/>
    <w:rsid w:val="00CB2533"/>
    <w:rsid w:val="00CB2DBF"/>
    <w:rsid w:val="00CB4668"/>
    <w:rsid w:val="00CC1BC7"/>
    <w:rsid w:val="00CC2490"/>
    <w:rsid w:val="00CC3B4D"/>
    <w:rsid w:val="00CC4984"/>
    <w:rsid w:val="00CC4E1E"/>
    <w:rsid w:val="00CC6D47"/>
    <w:rsid w:val="00CC78C6"/>
    <w:rsid w:val="00CD0189"/>
    <w:rsid w:val="00CD1EDD"/>
    <w:rsid w:val="00CD2E68"/>
    <w:rsid w:val="00CD412C"/>
    <w:rsid w:val="00CD55BA"/>
    <w:rsid w:val="00CD5799"/>
    <w:rsid w:val="00CD6548"/>
    <w:rsid w:val="00CD7DBB"/>
    <w:rsid w:val="00CE1CD9"/>
    <w:rsid w:val="00CE5ABD"/>
    <w:rsid w:val="00CF1771"/>
    <w:rsid w:val="00CF1C7D"/>
    <w:rsid w:val="00CF254F"/>
    <w:rsid w:val="00CF4441"/>
    <w:rsid w:val="00CF51A2"/>
    <w:rsid w:val="00CF7F1C"/>
    <w:rsid w:val="00D0141B"/>
    <w:rsid w:val="00D01AB5"/>
    <w:rsid w:val="00D0387D"/>
    <w:rsid w:val="00D038B7"/>
    <w:rsid w:val="00D045FA"/>
    <w:rsid w:val="00D05587"/>
    <w:rsid w:val="00D06FAA"/>
    <w:rsid w:val="00D07FA9"/>
    <w:rsid w:val="00D107E8"/>
    <w:rsid w:val="00D11379"/>
    <w:rsid w:val="00D115CF"/>
    <w:rsid w:val="00D1366F"/>
    <w:rsid w:val="00D13748"/>
    <w:rsid w:val="00D13CA3"/>
    <w:rsid w:val="00D141CB"/>
    <w:rsid w:val="00D15DC1"/>
    <w:rsid w:val="00D15E91"/>
    <w:rsid w:val="00D16800"/>
    <w:rsid w:val="00D206BA"/>
    <w:rsid w:val="00D22333"/>
    <w:rsid w:val="00D225FB"/>
    <w:rsid w:val="00D2535A"/>
    <w:rsid w:val="00D27D75"/>
    <w:rsid w:val="00D30716"/>
    <w:rsid w:val="00D30881"/>
    <w:rsid w:val="00D314C9"/>
    <w:rsid w:val="00D31619"/>
    <w:rsid w:val="00D3246E"/>
    <w:rsid w:val="00D3262A"/>
    <w:rsid w:val="00D326C7"/>
    <w:rsid w:val="00D32DEB"/>
    <w:rsid w:val="00D33FC0"/>
    <w:rsid w:val="00D342B7"/>
    <w:rsid w:val="00D342CE"/>
    <w:rsid w:val="00D34BB6"/>
    <w:rsid w:val="00D35753"/>
    <w:rsid w:val="00D414D5"/>
    <w:rsid w:val="00D42F51"/>
    <w:rsid w:val="00D43B76"/>
    <w:rsid w:val="00D44262"/>
    <w:rsid w:val="00D45988"/>
    <w:rsid w:val="00D46DB9"/>
    <w:rsid w:val="00D46DBC"/>
    <w:rsid w:val="00D477BB"/>
    <w:rsid w:val="00D47DEB"/>
    <w:rsid w:val="00D51C34"/>
    <w:rsid w:val="00D52B56"/>
    <w:rsid w:val="00D53488"/>
    <w:rsid w:val="00D53CDE"/>
    <w:rsid w:val="00D5586C"/>
    <w:rsid w:val="00D55FE2"/>
    <w:rsid w:val="00D5708B"/>
    <w:rsid w:val="00D60557"/>
    <w:rsid w:val="00D6124B"/>
    <w:rsid w:val="00D62D20"/>
    <w:rsid w:val="00D6309F"/>
    <w:rsid w:val="00D636C0"/>
    <w:rsid w:val="00D64B97"/>
    <w:rsid w:val="00D6577E"/>
    <w:rsid w:val="00D6613D"/>
    <w:rsid w:val="00D6762C"/>
    <w:rsid w:val="00D700B6"/>
    <w:rsid w:val="00D71E20"/>
    <w:rsid w:val="00D720B4"/>
    <w:rsid w:val="00D73684"/>
    <w:rsid w:val="00D73C75"/>
    <w:rsid w:val="00D73CC5"/>
    <w:rsid w:val="00D741E7"/>
    <w:rsid w:val="00D7608D"/>
    <w:rsid w:val="00D7643D"/>
    <w:rsid w:val="00D8058B"/>
    <w:rsid w:val="00D8247D"/>
    <w:rsid w:val="00D83922"/>
    <w:rsid w:val="00D844A2"/>
    <w:rsid w:val="00D85218"/>
    <w:rsid w:val="00D86062"/>
    <w:rsid w:val="00D877FF"/>
    <w:rsid w:val="00D879FB"/>
    <w:rsid w:val="00D90F89"/>
    <w:rsid w:val="00D93694"/>
    <w:rsid w:val="00D94176"/>
    <w:rsid w:val="00D964D1"/>
    <w:rsid w:val="00D9678C"/>
    <w:rsid w:val="00DA1192"/>
    <w:rsid w:val="00DA206F"/>
    <w:rsid w:val="00DA2F37"/>
    <w:rsid w:val="00DA4772"/>
    <w:rsid w:val="00DA7788"/>
    <w:rsid w:val="00DB0578"/>
    <w:rsid w:val="00DB0F44"/>
    <w:rsid w:val="00DB16B4"/>
    <w:rsid w:val="00DB3E05"/>
    <w:rsid w:val="00DB5667"/>
    <w:rsid w:val="00DB57F9"/>
    <w:rsid w:val="00DB61A9"/>
    <w:rsid w:val="00DB6359"/>
    <w:rsid w:val="00DB786C"/>
    <w:rsid w:val="00DB7905"/>
    <w:rsid w:val="00DB79EC"/>
    <w:rsid w:val="00DB7CF7"/>
    <w:rsid w:val="00DC1068"/>
    <w:rsid w:val="00DC1508"/>
    <w:rsid w:val="00DC27F5"/>
    <w:rsid w:val="00DC3EEF"/>
    <w:rsid w:val="00DC4771"/>
    <w:rsid w:val="00DC5777"/>
    <w:rsid w:val="00DC6278"/>
    <w:rsid w:val="00DC64C3"/>
    <w:rsid w:val="00DC6632"/>
    <w:rsid w:val="00DC6D3D"/>
    <w:rsid w:val="00DD043F"/>
    <w:rsid w:val="00DD161E"/>
    <w:rsid w:val="00DD1E82"/>
    <w:rsid w:val="00DD2478"/>
    <w:rsid w:val="00DD4ADB"/>
    <w:rsid w:val="00DD7F41"/>
    <w:rsid w:val="00DE0F3B"/>
    <w:rsid w:val="00DE1760"/>
    <w:rsid w:val="00DE1E73"/>
    <w:rsid w:val="00DE2558"/>
    <w:rsid w:val="00DE38CC"/>
    <w:rsid w:val="00DE38E8"/>
    <w:rsid w:val="00DE40B9"/>
    <w:rsid w:val="00DE5E13"/>
    <w:rsid w:val="00DE5E23"/>
    <w:rsid w:val="00DE7060"/>
    <w:rsid w:val="00DE711D"/>
    <w:rsid w:val="00DF15CC"/>
    <w:rsid w:val="00DF2560"/>
    <w:rsid w:val="00DF6053"/>
    <w:rsid w:val="00DF7276"/>
    <w:rsid w:val="00DF74A0"/>
    <w:rsid w:val="00DF777D"/>
    <w:rsid w:val="00E02D51"/>
    <w:rsid w:val="00E02F33"/>
    <w:rsid w:val="00E03AD6"/>
    <w:rsid w:val="00E03E50"/>
    <w:rsid w:val="00E0408E"/>
    <w:rsid w:val="00E04490"/>
    <w:rsid w:val="00E105DD"/>
    <w:rsid w:val="00E110A3"/>
    <w:rsid w:val="00E13655"/>
    <w:rsid w:val="00E138DB"/>
    <w:rsid w:val="00E14C26"/>
    <w:rsid w:val="00E14FA0"/>
    <w:rsid w:val="00E160D4"/>
    <w:rsid w:val="00E166B2"/>
    <w:rsid w:val="00E16B4C"/>
    <w:rsid w:val="00E1768E"/>
    <w:rsid w:val="00E205C0"/>
    <w:rsid w:val="00E23167"/>
    <w:rsid w:val="00E24989"/>
    <w:rsid w:val="00E307A5"/>
    <w:rsid w:val="00E30FDA"/>
    <w:rsid w:val="00E3366C"/>
    <w:rsid w:val="00E34149"/>
    <w:rsid w:val="00E34CF2"/>
    <w:rsid w:val="00E35A2E"/>
    <w:rsid w:val="00E36E9D"/>
    <w:rsid w:val="00E40BFA"/>
    <w:rsid w:val="00E40FB5"/>
    <w:rsid w:val="00E4124B"/>
    <w:rsid w:val="00E41686"/>
    <w:rsid w:val="00E454B6"/>
    <w:rsid w:val="00E457B7"/>
    <w:rsid w:val="00E463E1"/>
    <w:rsid w:val="00E47F9A"/>
    <w:rsid w:val="00E505D9"/>
    <w:rsid w:val="00E52B57"/>
    <w:rsid w:val="00E539CB"/>
    <w:rsid w:val="00E53BC2"/>
    <w:rsid w:val="00E53F2B"/>
    <w:rsid w:val="00E54A43"/>
    <w:rsid w:val="00E572B1"/>
    <w:rsid w:val="00E62A96"/>
    <w:rsid w:val="00E637FD"/>
    <w:rsid w:val="00E63C29"/>
    <w:rsid w:val="00E63C85"/>
    <w:rsid w:val="00E65112"/>
    <w:rsid w:val="00E658AC"/>
    <w:rsid w:val="00E6606C"/>
    <w:rsid w:val="00E67733"/>
    <w:rsid w:val="00E712A5"/>
    <w:rsid w:val="00E71EC1"/>
    <w:rsid w:val="00E72CDB"/>
    <w:rsid w:val="00E72DB8"/>
    <w:rsid w:val="00E74A0A"/>
    <w:rsid w:val="00E769C4"/>
    <w:rsid w:val="00E77FAF"/>
    <w:rsid w:val="00E804DF"/>
    <w:rsid w:val="00E80573"/>
    <w:rsid w:val="00E82E34"/>
    <w:rsid w:val="00E84454"/>
    <w:rsid w:val="00E846D3"/>
    <w:rsid w:val="00E86BF3"/>
    <w:rsid w:val="00E86DD7"/>
    <w:rsid w:val="00E87ED1"/>
    <w:rsid w:val="00E901BC"/>
    <w:rsid w:val="00E91A99"/>
    <w:rsid w:val="00E94304"/>
    <w:rsid w:val="00E96DA6"/>
    <w:rsid w:val="00EA119A"/>
    <w:rsid w:val="00EA19A3"/>
    <w:rsid w:val="00EA2932"/>
    <w:rsid w:val="00EA33E2"/>
    <w:rsid w:val="00EA3CB7"/>
    <w:rsid w:val="00EA426B"/>
    <w:rsid w:val="00EA58F3"/>
    <w:rsid w:val="00EA5B6B"/>
    <w:rsid w:val="00EA6DF0"/>
    <w:rsid w:val="00EA76F0"/>
    <w:rsid w:val="00EB0963"/>
    <w:rsid w:val="00EB11AC"/>
    <w:rsid w:val="00EB29DF"/>
    <w:rsid w:val="00EB3040"/>
    <w:rsid w:val="00EB4833"/>
    <w:rsid w:val="00EB52D0"/>
    <w:rsid w:val="00EB5810"/>
    <w:rsid w:val="00EC4A1E"/>
    <w:rsid w:val="00EC581D"/>
    <w:rsid w:val="00EC618A"/>
    <w:rsid w:val="00EC6818"/>
    <w:rsid w:val="00EC6DD3"/>
    <w:rsid w:val="00EC77A8"/>
    <w:rsid w:val="00ED27E1"/>
    <w:rsid w:val="00ED36C4"/>
    <w:rsid w:val="00ED3BB1"/>
    <w:rsid w:val="00ED6EC0"/>
    <w:rsid w:val="00ED7101"/>
    <w:rsid w:val="00EE19D4"/>
    <w:rsid w:val="00EE3C96"/>
    <w:rsid w:val="00EE4767"/>
    <w:rsid w:val="00EE4BCD"/>
    <w:rsid w:val="00EE750C"/>
    <w:rsid w:val="00EF143A"/>
    <w:rsid w:val="00EF202B"/>
    <w:rsid w:val="00EF3ACC"/>
    <w:rsid w:val="00EF489F"/>
    <w:rsid w:val="00EF490E"/>
    <w:rsid w:val="00EF49CC"/>
    <w:rsid w:val="00EF5467"/>
    <w:rsid w:val="00EF6FE4"/>
    <w:rsid w:val="00EF7696"/>
    <w:rsid w:val="00F00680"/>
    <w:rsid w:val="00F00E09"/>
    <w:rsid w:val="00F0203F"/>
    <w:rsid w:val="00F02722"/>
    <w:rsid w:val="00F042F5"/>
    <w:rsid w:val="00F04864"/>
    <w:rsid w:val="00F05674"/>
    <w:rsid w:val="00F05F08"/>
    <w:rsid w:val="00F06C73"/>
    <w:rsid w:val="00F07B00"/>
    <w:rsid w:val="00F107EA"/>
    <w:rsid w:val="00F118FE"/>
    <w:rsid w:val="00F12116"/>
    <w:rsid w:val="00F125FD"/>
    <w:rsid w:val="00F12EE4"/>
    <w:rsid w:val="00F14602"/>
    <w:rsid w:val="00F152EC"/>
    <w:rsid w:val="00F16D43"/>
    <w:rsid w:val="00F206CF"/>
    <w:rsid w:val="00F22B59"/>
    <w:rsid w:val="00F236FF"/>
    <w:rsid w:val="00F2410F"/>
    <w:rsid w:val="00F2595D"/>
    <w:rsid w:val="00F2597D"/>
    <w:rsid w:val="00F26308"/>
    <w:rsid w:val="00F265A1"/>
    <w:rsid w:val="00F26EA2"/>
    <w:rsid w:val="00F26F60"/>
    <w:rsid w:val="00F27830"/>
    <w:rsid w:val="00F304AC"/>
    <w:rsid w:val="00F30838"/>
    <w:rsid w:val="00F30A35"/>
    <w:rsid w:val="00F30A9C"/>
    <w:rsid w:val="00F30DB5"/>
    <w:rsid w:val="00F3206C"/>
    <w:rsid w:val="00F334AE"/>
    <w:rsid w:val="00F35B50"/>
    <w:rsid w:val="00F37380"/>
    <w:rsid w:val="00F37C9B"/>
    <w:rsid w:val="00F37F39"/>
    <w:rsid w:val="00F409DC"/>
    <w:rsid w:val="00F42C56"/>
    <w:rsid w:val="00F445A3"/>
    <w:rsid w:val="00F504C8"/>
    <w:rsid w:val="00F51155"/>
    <w:rsid w:val="00F53FE7"/>
    <w:rsid w:val="00F54F05"/>
    <w:rsid w:val="00F553E7"/>
    <w:rsid w:val="00F570B4"/>
    <w:rsid w:val="00F57348"/>
    <w:rsid w:val="00F63553"/>
    <w:rsid w:val="00F653F9"/>
    <w:rsid w:val="00F66450"/>
    <w:rsid w:val="00F67C42"/>
    <w:rsid w:val="00F70729"/>
    <w:rsid w:val="00F73120"/>
    <w:rsid w:val="00F73392"/>
    <w:rsid w:val="00F73563"/>
    <w:rsid w:val="00F76979"/>
    <w:rsid w:val="00F8048A"/>
    <w:rsid w:val="00F85FB2"/>
    <w:rsid w:val="00F86263"/>
    <w:rsid w:val="00F876E5"/>
    <w:rsid w:val="00F901A0"/>
    <w:rsid w:val="00F916BD"/>
    <w:rsid w:val="00F91D2B"/>
    <w:rsid w:val="00F93514"/>
    <w:rsid w:val="00F93A16"/>
    <w:rsid w:val="00F93D0F"/>
    <w:rsid w:val="00F95624"/>
    <w:rsid w:val="00F96940"/>
    <w:rsid w:val="00F97A28"/>
    <w:rsid w:val="00F97AD6"/>
    <w:rsid w:val="00FA0335"/>
    <w:rsid w:val="00FA0AE4"/>
    <w:rsid w:val="00FA321F"/>
    <w:rsid w:val="00FA4BF7"/>
    <w:rsid w:val="00FA4D17"/>
    <w:rsid w:val="00FA56D9"/>
    <w:rsid w:val="00FA6FB3"/>
    <w:rsid w:val="00FB124E"/>
    <w:rsid w:val="00FB25E3"/>
    <w:rsid w:val="00FB36AB"/>
    <w:rsid w:val="00FB3AB3"/>
    <w:rsid w:val="00FB3E48"/>
    <w:rsid w:val="00FB44DE"/>
    <w:rsid w:val="00FB551F"/>
    <w:rsid w:val="00FB6421"/>
    <w:rsid w:val="00FB73A5"/>
    <w:rsid w:val="00FC07FD"/>
    <w:rsid w:val="00FC1143"/>
    <w:rsid w:val="00FC465B"/>
    <w:rsid w:val="00FC7A85"/>
    <w:rsid w:val="00FD0F90"/>
    <w:rsid w:val="00FD4863"/>
    <w:rsid w:val="00FD5BB0"/>
    <w:rsid w:val="00FD5FBF"/>
    <w:rsid w:val="00FD69B8"/>
    <w:rsid w:val="00FD6DB9"/>
    <w:rsid w:val="00FD70D1"/>
    <w:rsid w:val="00FD73B5"/>
    <w:rsid w:val="00FE0E27"/>
    <w:rsid w:val="00FE14D7"/>
    <w:rsid w:val="00FE20ED"/>
    <w:rsid w:val="00FF2E62"/>
    <w:rsid w:val="00FF33F3"/>
    <w:rsid w:val="00FF4EDD"/>
    <w:rsid w:val="00FF6C0D"/>
    <w:rsid w:val="00FF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8DB76"/>
  <w15:docId w15:val="{B65D0B0F-AB25-4357-8FF3-AB5A3D715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F125FD"/>
  </w:style>
  <w:style w:type="paragraph" w:styleId="Heading1">
    <w:name w:val="heading 1"/>
    <w:basedOn w:val="Normal"/>
    <w:next w:val="Normal"/>
    <w:link w:val="Heading1Char"/>
    <w:uiPriority w:val="9"/>
    <w:qFormat/>
    <w:rsid w:val="00C27EAA"/>
    <w:pPr>
      <w:keepNext/>
      <w:jc w:val="center"/>
      <w:outlineLvl w:val="0"/>
    </w:pPr>
    <w:rPr>
      <w:rFonts w:ascii="Lucida Calligraphy" w:hAnsi="Lucida Calligraphy"/>
      <w:b/>
      <w:sz w:val="44"/>
      <w:szCs w:val="44"/>
      <w14:shadow w14:blurRad="69850" w14:dist="43180" w14:dir="5400000" w14:sx="0" w14:sy="0" w14:kx="0" w14:ky="0" w14:algn="none">
        <w14:srgbClr w14:val="000000">
          <w14:alpha w14:val="35000"/>
        </w14:srgbClr>
      </w14:shadow>
      <w14:textOutline w14:w="1905" w14:cap="flat" w14:cmpd="sng" w14:algn="ctr">
        <w14:noFill/>
        <w14:prstDash w14:val="solid"/>
        <w14:round/>
      </w14:textOutline>
      <w14:textFill>
        <w14:gradFill>
          <w14:gsLst>
            <w14:gs w14:pos="0">
              <w14:schemeClr w14:val="accent6">
                <w14:shade w14:val="20000"/>
                <w14:satMod w14:val="200000"/>
              </w14:schemeClr>
            </w14:gs>
            <w14:gs w14:pos="78000">
              <w14:schemeClr w14:val="accent6">
                <w14:tint w14:val="90000"/>
                <w14:shade w14:val="89000"/>
                <w14:satMod w14:val="220000"/>
              </w14:schemeClr>
            </w14:gs>
            <w14:gs w14:pos="100000">
              <w14:schemeClr w14:val="accent6">
                <w14:tint w14:val="12000"/>
                <w14:satMod w14:val="255000"/>
              </w14:schemeClr>
            </w14:gs>
          </w14:gsLst>
          <w14:lin w14:ang="5400000" w14:scaled="0"/>
        </w14:gradFill>
      </w14:textFill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7EAA"/>
    <w:pPr>
      <w:keepNext/>
      <w:jc w:val="center"/>
      <w:outlineLvl w:val="1"/>
    </w:pPr>
    <w:rPr>
      <w:rFonts w:ascii="Times New Roman" w:hAnsi="Times New Roman" w:cs="Times New Roman"/>
      <w:b/>
      <w:spacing w:val="40"/>
      <w:sz w:val="28"/>
      <w:szCs w:val="24"/>
      <w14:shadow w14:blurRad="69850" w14:dist="43180" w14:dir="5400000" w14:sx="0" w14:sy="0" w14:kx="0" w14:ky="0" w14:algn="none">
        <w14:srgbClr w14:val="000000">
          <w14:alpha w14:val="35000"/>
        </w14:srgbClr>
      </w14:shadow>
      <w14:textOutline w14:w="1905" w14:cap="flat" w14:cmpd="sng" w14:algn="ctr">
        <w14:noFill/>
        <w14:prstDash w14:val="solid"/>
        <w14:round/>
      </w14:textOutline>
      <w14:textFill>
        <w14:gradFill>
          <w14:gsLst>
            <w14:gs w14:pos="0">
              <w14:schemeClr w14:val="accent6">
                <w14:shade w14:val="20000"/>
                <w14:satMod w14:val="200000"/>
              </w14:schemeClr>
            </w14:gs>
            <w14:gs w14:pos="78000">
              <w14:schemeClr w14:val="accent6">
                <w14:tint w14:val="90000"/>
                <w14:shade w14:val="89000"/>
                <w14:satMod w14:val="220000"/>
              </w14:schemeClr>
            </w14:gs>
            <w14:gs w14:pos="100000">
              <w14:schemeClr w14:val="accent6">
                <w14:tint w14:val="12000"/>
                <w14:satMod w14:val="255000"/>
              </w14:schemeClr>
            </w14:gs>
          </w14:gsLst>
          <w14:lin w14:ang="5400000" w14:scaled="0"/>
        </w14:gradFill>
      </w14:textFill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7EAA"/>
    <w:pPr>
      <w:keepNext/>
      <w:jc w:val="center"/>
      <w:outlineLvl w:val="2"/>
    </w:pPr>
    <w:rPr>
      <w:rFonts w:ascii="Times New Roman" w:hAnsi="Times New Roman" w:cs="Times New Roman"/>
      <w:b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66E0"/>
    <w:pPr>
      <w:keepNext/>
      <w:jc w:val="center"/>
      <w:outlineLvl w:val="3"/>
    </w:pPr>
    <w:rPr>
      <w:b/>
      <w:noProof/>
      <w:sz w:val="19"/>
      <w:szCs w:val="19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366E0"/>
    <w:pPr>
      <w:keepNext/>
      <w:jc w:val="center"/>
      <w:outlineLvl w:val="4"/>
    </w:pPr>
    <w:rPr>
      <w:i/>
      <w:noProof/>
      <w:sz w:val="16"/>
      <w:szCs w:val="1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C1612"/>
    <w:pPr>
      <w:keepNext/>
      <w:jc w:val="center"/>
      <w:outlineLvl w:val="5"/>
    </w:pPr>
    <w:rPr>
      <w:b/>
      <w:noProof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16EC6"/>
    <w:pPr>
      <w:keepNext/>
      <w:outlineLvl w:val="6"/>
    </w:pPr>
    <w:rPr>
      <w:rFonts w:eastAsia="Calibri" w:cs="Arial"/>
      <w:u w:val="single"/>
      <w:lang w:val="en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16EC6"/>
    <w:pPr>
      <w:keepNext/>
      <w:spacing w:before="100" w:beforeAutospacing="1" w:after="100" w:afterAutospacing="1"/>
      <w:outlineLvl w:val="7"/>
    </w:pPr>
    <w:rPr>
      <w:b/>
      <w:bCs/>
      <w:i/>
      <w:iCs/>
      <w:color w:val="333333"/>
      <w:lang w:val="en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F3175"/>
    <w:pPr>
      <w:keepNext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FA32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A321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27EAA"/>
    <w:rPr>
      <w:rFonts w:ascii="Lucida Calligraphy" w:hAnsi="Lucida Calligraphy"/>
      <w:b/>
      <w:sz w:val="44"/>
      <w:szCs w:val="44"/>
      <w14:shadow w14:blurRad="69850" w14:dist="43180" w14:dir="5400000" w14:sx="0" w14:sy="0" w14:kx="0" w14:ky="0" w14:algn="none">
        <w14:srgbClr w14:val="000000">
          <w14:alpha w14:val="35000"/>
        </w14:srgbClr>
      </w14:shadow>
      <w14:textOutline w14:w="1905" w14:cap="flat" w14:cmpd="sng" w14:algn="ctr">
        <w14:noFill/>
        <w14:prstDash w14:val="solid"/>
        <w14:round/>
      </w14:textOutline>
      <w14:textFill>
        <w14:gradFill>
          <w14:gsLst>
            <w14:gs w14:pos="0">
              <w14:schemeClr w14:val="accent6">
                <w14:shade w14:val="20000"/>
                <w14:satMod w14:val="200000"/>
              </w14:schemeClr>
            </w14:gs>
            <w14:gs w14:pos="78000">
              <w14:schemeClr w14:val="accent6">
                <w14:tint w14:val="90000"/>
                <w14:shade w14:val="89000"/>
                <w14:satMod w14:val="220000"/>
              </w14:schemeClr>
            </w14:gs>
            <w14:gs w14:pos="100000">
              <w14:schemeClr w14:val="accent6">
                <w14:tint w14:val="12000"/>
                <w14:satMod w14:val="255000"/>
              </w14:schemeClr>
            </w14:gs>
          </w14:gsLst>
          <w14:lin w14:ang="5400000" w14:scaled="0"/>
        </w14:gradFill>
      </w14:textFill>
    </w:rPr>
  </w:style>
  <w:style w:type="character" w:customStyle="1" w:styleId="Heading2Char">
    <w:name w:val="Heading 2 Char"/>
    <w:basedOn w:val="DefaultParagraphFont"/>
    <w:link w:val="Heading2"/>
    <w:uiPriority w:val="9"/>
    <w:rsid w:val="00C27EAA"/>
    <w:rPr>
      <w:rFonts w:ascii="Times New Roman" w:hAnsi="Times New Roman" w:cs="Times New Roman"/>
      <w:b/>
      <w:spacing w:val="40"/>
      <w:sz w:val="28"/>
      <w:szCs w:val="24"/>
      <w14:shadow w14:blurRad="69850" w14:dist="43180" w14:dir="5400000" w14:sx="0" w14:sy="0" w14:kx="0" w14:ky="0" w14:algn="none">
        <w14:srgbClr w14:val="000000">
          <w14:alpha w14:val="35000"/>
        </w14:srgbClr>
      </w14:shadow>
      <w14:textOutline w14:w="1905" w14:cap="flat" w14:cmpd="sng" w14:algn="ctr">
        <w14:noFill/>
        <w14:prstDash w14:val="solid"/>
        <w14:round/>
      </w14:textOutline>
      <w14:textFill>
        <w14:gradFill>
          <w14:gsLst>
            <w14:gs w14:pos="0">
              <w14:schemeClr w14:val="accent6">
                <w14:shade w14:val="20000"/>
                <w14:satMod w14:val="200000"/>
              </w14:schemeClr>
            </w14:gs>
            <w14:gs w14:pos="78000">
              <w14:schemeClr w14:val="accent6">
                <w14:tint w14:val="90000"/>
                <w14:shade w14:val="89000"/>
                <w14:satMod w14:val="220000"/>
              </w14:schemeClr>
            </w14:gs>
            <w14:gs w14:pos="100000">
              <w14:schemeClr w14:val="accent6">
                <w14:tint w14:val="12000"/>
                <w14:satMod w14:val="255000"/>
              </w14:schemeClr>
            </w14:gs>
          </w14:gsLst>
          <w14:lin w14:ang="5400000" w14:scaled="0"/>
        </w14:gradFill>
      </w14:textFill>
    </w:rPr>
  </w:style>
  <w:style w:type="character" w:customStyle="1" w:styleId="Heading3Char">
    <w:name w:val="Heading 3 Char"/>
    <w:basedOn w:val="DefaultParagraphFont"/>
    <w:link w:val="Heading3"/>
    <w:uiPriority w:val="9"/>
    <w:rsid w:val="00C27EAA"/>
    <w:rPr>
      <w:rFonts w:ascii="Times New Roman" w:hAnsi="Times New Roman" w:cs="Times New Roman"/>
      <w:b/>
    </w:rPr>
  </w:style>
  <w:style w:type="table" w:styleId="TableGrid">
    <w:name w:val="Table Grid"/>
    <w:basedOn w:val="TableNormal"/>
    <w:uiPriority w:val="39"/>
    <w:locked/>
    <w:rsid w:val="003277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ocked/>
    <w:rsid w:val="006931C5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6366E0"/>
    <w:pPr>
      <w:jc w:val="center"/>
    </w:pPr>
    <w:rPr>
      <w:noProof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99"/>
    <w:rsid w:val="006366E0"/>
    <w:rPr>
      <w:noProof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6366E0"/>
    <w:rPr>
      <w:b/>
      <w:noProof/>
      <w:sz w:val="19"/>
      <w:szCs w:val="19"/>
    </w:rPr>
  </w:style>
  <w:style w:type="character" w:customStyle="1" w:styleId="Heading5Char">
    <w:name w:val="Heading 5 Char"/>
    <w:basedOn w:val="DefaultParagraphFont"/>
    <w:link w:val="Heading5"/>
    <w:uiPriority w:val="9"/>
    <w:rsid w:val="006366E0"/>
    <w:rPr>
      <w:i/>
      <w:noProof/>
      <w:sz w:val="16"/>
      <w:szCs w:val="16"/>
    </w:rPr>
  </w:style>
  <w:style w:type="character" w:customStyle="1" w:styleId="Heading6Char">
    <w:name w:val="Heading 6 Char"/>
    <w:basedOn w:val="DefaultParagraphFont"/>
    <w:link w:val="Heading6"/>
    <w:uiPriority w:val="9"/>
    <w:rsid w:val="003C1612"/>
    <w:rPr>
      <w:b/>
      <w:noProof/>
      <w:sz w:val="21"/>
      <w:szCs w:val="21"/>
    </w:rPr>
  </w:style>
  <w:style w:type="paragraph" w:styleId="ListParagraph">
    <w:name w:val="List Paragraph"/>
    <w:basedOn w:val="Normal"/>
    <w:uiPriority w:val="34"/>
    <w:qFormat/>
    <w:rsid w:val="00564DBE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unhideWhenUsed/>
    <w:rsid w:val="008E68DA"/>
    <w:pPr>
      <w:jc w:val="center"/>
    </w:pPr>
    <w:rPr>
      <w:i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8E68DA"/>
    <w:rPr>
      <w:i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D4E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4ED5"/>
  </w:style>
  <w:style w:type="paragraph" w:styleId="Footer">
    <w:name w:val="footer"/>
    <w:basedOn w:val="Normal"/>
    <w:link w:val="FooterChar"/>
    <w:uiPriority w:val="99"/>
    <w:unhideWhenUsed/>
    <w:rsid w:val="005D4E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4ED5"/>
  </w:style>
  <w:style w:type="paragraph" w:styleId="Title">
    <w:name w:val="Title"/>
    <w:basedOn w:val="Normal"/>
    <w:link w:val="TitleChar"/>
    <w:qFormat/>
    <w:rsid w:val="005D4ED5"/>
    <w:pPr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5D4ED5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416EC6"/>
    <w:rPr>
      <w:rFonts w:eastAsia="Calibri" w:cs="Arial"/>
      <w:u w:val="single"/>
      <w:lang w:val="en"/>
    </w:rPr>
  </w:style>
  <w:style w:type="paragraph" w:styleId="NoSpacing">
    <w:name w:val="No Spacing"/>
    <w:uiPriority w:val="1"/>
    <w:qFormat/>
    <w:rsid w:val="00416EC6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416EC6"/>
    <w:rPr>
      <w:b/>
      <w:bCs/>
      <w:i/>
      <w:iCs/>
      <w:color w:val="333333"/>
      <w:lang w:val="en"/>
    </w:rPr>
  </w:style>
  <w:style w:type="paragraph" w:styleId="BodyText3">
    <w:name w:val="Body Text 3"/>
    <w:basedOn w:val="Normal"/>
    <w:link w:val="BodyText3Char"/>
    <w:uiPriority w:val="99"/>
    <w:unhideWhenUsed/>
    <w:rsid w:val="00677727"/>
    <w:rPr>
      <w:rFonts w:eastAsia="Calibri" w:cs="Arial"/>
      <w:sz w:val="21"/>
      <w:szCs w:val="21"/>
      <w:lang w:val="en"/>
    </w:rPr>
  </w:style>
  <w:style w:type="character" w:customStyle="1" w:styleId="BodyText3Char">
    <w:name w:val="Body Text 3 Char"/>
    <w:basedOn w:val="DefaultParagraphFont"/>
    <w:link w:val="BodyText3"/>
    <w:uiPriority w:val="99"/>
    <w:rsid w:val="00677727"/>
    <w:rPr>
      <w:rFonts w:eastAsia="Calibri" w:cs="Arial"/>
      <w:sz w:val="21"/>
      <w:szCs w:val="21"/>
      <w:lang w:val="en"/>
    </w:rPr>
  </w:style>
  <w:style w:type="character" w:customStyle="1" w:styleId="Heading9Char">
    <w:name w:val="Heading 9 Char"/>
    <w:basedOn w:val="DefaultParagraphFont"/>
    <w:link w:val="Heading9"/>
    <w:uiPriority w:val="9"/>
    <w:rsid w:val="004F3175"/>
    <w:rPr>
      <w:b/>
    </w:rPr>
  </w:style>
  <w:style w:type="character" w:styleId="Hyperlink">
    <w:name w:val="Hyperlink"/>
    <w:basedOn w:val="DefaultParagraphFont"/>
    <w:uiPriority w:val="99"/>
    <w:unhideWhenUsed/>
    <w:rsid w:val="00D225F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620EB2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B31C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42663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21689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3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9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57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6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jvje\Documents\r-KBHSAA%20stuff\SCHOLARSHIPS\4-Scholarship%20Application%20Form\2025%20KBHSAA%20Scholarship%20Application-rev3-24Sep2024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83792-653D-47AB-B5E9-68B31D0CB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2025 KBHSAA Scholarship Application-rev3-24Sep2024.dotm</Template>
  <TotalTime>426</TotalTime>
  <Pages>4</Pages>
  <Words>1378</Words>
  <Characters>7859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rjvjev</dc:creator>
  <cp:lastModifiedBy>Randy Vaccaro</cp:lastModifiedBy>
  <cp:revision>23</cp:revision>
  <cp:lastPrinted>2025-09-27T21:05:00Z</cp:lastPrinted>
  <dcterms:created xsi:type="dcterms:W3CDTF">2026-07-04T11:33:00Z</dcterms:created>
  <dcterms:modified xsi:type="dcterms:W3CDTF">2026-09-26T14:07:00Z</dcterms:modified>
</cp:coreProperties>
</file>